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DB782" w14:textId="5CD6AA33" w:rsidR="008F55C8" w:rsidRDefault="00BC35DE">
      <w:pPr>
        <w:ind w:left="-1080"/>
      </w:pPr>
      <w:r>
        <w:t xml:space="preserve">               </w:t>
      </w:r>
      <w:r w:rsidR="00E02E3E">
        <w:rPr>
          <w:noProof/>
        </w:rPr>
        <w:drawing>
          <wp:inline distT="0" distB="0" distL="0" distR="0" wp14:anchorId="324C5B1E" wp14:editId="2787042C">
            <wp:extent cx="6620510" cy="1600835"/>
            <wp:effectExtent l="0" t="0" r="889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0510" cy="1600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F5EA11" w14:textId="77777777" w:rsidR="008F55C8" w:rsidRDefault="008F55C8">
      <w:pPr>
        <w:ind w:left="-1080"/>
      </w:pPr>
    </w:p>
    <w:p w14:paraId="632160F8" w14:textId="77777777" w:rsidR="008F55C8" w:rsidRDefault="008F55C8">
      <w:pPr>
        <w:ind w:left="-1080"/>
      </w:pPr>
    </w:p>
    <w:p w14:paraId="1291FF49" w14:textId="77777777" w:rsidR="001610DC" w:rsidRDefault="001610DC" w:rsidP="000151E0">
      <w:pPr>
        <w:tabs>
          <w:tab w:val="left" w:pos="6180"/>
        </w:tabs>
        <w:sectPr w:rsidR="001610DC" w:rsidSect="00764A15">
          <w:footerReference w:type="default" r:id="rId8"/>
          <w:pgSz w:w="12240" w:h="15840"/>
          <w:pgMar w:top="547" w:right="907" w:bottom="1440" w:left="907" w:header="720" w:footer="475" w:gutter="0"/>
          <w:cols w:space="720"/>
          <w:docGrid w:linePitch="360"/>
        </w:sectPr>
      </w:pPr>
    </w:p>
    <w:p w14:paraId="53D34D55" w14:textId="77777777" w:rsidR="002B178E" w:rsidRDefault="002B178E" w:rsidP="008B3803">
      <w:pPr>
        <w:jc w:val="center"/>
        <w:rPr>
          <w:b/>
          <w:u w:val="single"/>
        </w:rPr>
      </w:pPr>
      <w:r w:rsidRPr="00DC0475">
        <w:rPr>
          <w:b/>
          <w:u w:val="single"/>
        </w:rPr>
        <w:t>PUBLIC NOTICE</w:t>
      </w:r>
    </w:p>
    <w:p w14:paraId="32FBACA9" w14:textId="77777777" w:rsidR="005156E7" w:rsidRDefault="005156E7" w:rsidP="005156E7">
      <w:pPr>
        <w:ind w:left="2880"/>
      </w:pPr>
      <w:r w:rsidRPr="002D2944">
        <w:rPr>
          <w:b/>
        </w:rPr>
        <w:t>WHO:</w:t>
      </w:r>
      <w:r w:rsidRPr="002D2944">
        <w:rPr>
          <w:b/>
        </w:rPr>
        <w:tab/>
      </w:r>
      <w:r>
        <w:tab/>
      </w:r>
      <w:r w:rsidRPr="002D2944">
        <w:rPr>
          <w:b/>
          <w:caps/>
        </w:rPr>
        <w:t>EMS Board of Directors</w:t>
      </w:r>
    </w:p>
    <w:p w14:paraId="7C1B984C" w14:textId="36999C7A" w:rsidR="005156E7" w:rsidRDefault="005156E7" w:rsidP="005156E7">
      <w:pPr>
        <w:ind w:left="2880"/>
        <w:rPr>
          <w:b/>
        </w:rPr>
      </w:pPr>
      <w:r w:rsidRPr="002D2944">
        <w:rPr>
          <w:b/>
        </w:rPr>
        <w:t>WHAT:</w:t>
      </w:r>
      <w:r>
        <w:rPr>
          <w:b/>
        </w:rPr>
        <w:t xml:space="preserve">          REGULAR MEETING</w:t>
      </w:r>
    </w:p>
    <w:p w14:paraId="49AE91B2" w14:textId="33232C7F" w:rsidR="005156E7" w:rsidRDefault="005156E7" w:rsidP="005156E7">
      <w:pPr>
        <w:ind w:left="2880"/>
      </w:pPr>
      <w:r w:rsidRPr="002D2944">
        <w:rPr>
          <w:b/>
        </w:rPr>
        <w:t>WHEN:</w:t>
      </w:r>
      <w:r>
        <w:tab/>
      </w:r>
      <w:r w:rsidR="00C32592">
        <w:t>Fri</w:t>
      </w:r>
      <w:r w:rsidR="0089306B">
        <w:t>day,</w:t>
      </w:r>
      <w:r w:rsidR="00775D12">
        <w:t xml:space="preserve"> </w:t>
      </w:r>
      <w:r w:rsidR="003A5A7B">
        <w:t>August</w:t>
      </w:r>
      <w:r w:rsidR="005031C7">
        <w:t xml:space="preserve"> </w:t>
      </w:r>
      <w:r w:rsidR="00775D12">
        <w:t>2</w:t>
      </w:r>
      <w:r w:rsidR="003A5A7B">
        <w:t>3</w:t>
      </w:r>
      <w:r w:rsidR="005031C7">
        <w:t>, 2024</w:t>
      </w:r>
      <w:r w:rsidR="00494478">
        <w:t xml:space="preserve">; </w:t>
      </w:r>
      <w:r w:rsidR="00C32592">
        <w:t>9</w:t>
      </w:r>
      <w:r w:rsidR="00627F2E">
        <w:t>:00 AM</w:t>
      </w:r>
    </w:p>
    <w:p w14:paraId="558C2570" w14:textId="77777777" w:rsidR="00C859D7" w:rsidRDefault="003618D3" w:rsidP="00494478">
      <w:pPr>
        <w:ind w:left="2880"/>
      </w:pPr>
      <w:r>
        <w:rPr>
          <w:b/>
        </w:rPr>
        <w:t>WHERE:</w:t>
      </w:r>
      <w:r>
        <w:tab/>
      </w:r>
      <w:r w:rsidR="00C859D7">
        <w:t xml:space="preserve">Copperopolis Fire Station Training Room, </w:t>
      </w:r>
    </w:p>
    <w:p w14:paraId="6227A0B5" w14:textId="6ACE3AF9" w:rsidR="003618D3" w:rsidRDefault="00C859D7" w:rsidP="00C859D7">
      <w:pPr>
        <w:ind w:left="3600" w:firstLine="720"/>
      </w:pPr>
      <w:r>
        <w:t>370 Main St., Copperopolis, CA 95228</w:t>
      </w:r>
    </w:p>
    <w:p w14:paraId="75F7FA65" w14:textId="77777777" w:rsidR="001E5555" w:rsidRDefault="001E5555" w:rsidP="004B0B71">
      <w:pPr>
        <w:jc w:val="center"/>
        <w:rPr>
          <w:b/>
          <w:bCs/>
          <w:i/>
          <w:iCs/>
        </w:rPr>
      </w:pPr>
    </w:p>
    <w:p w14:paraId="2783262D" w14:textId="6641E7FF" w:rsidR="00AB5F7E" w:rsidRDefault="001E5555" w:rsidP="004B0B71">
      <w:pPr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O</w:t>
      </w:r>
      <w:r w:rsidR="004B0B71">
        <w:rPr>
          <w:b/>
          <w:bCs/>
          <w:i/>
          <w:iCs/>
        </w:rPr>
        <w:t>r</w:t>
      </w:r>
    </w:p>
    <w:p w14:paraId="599C33AA" w14:textId="77777777" w:rsidR="001E5555" w:rsidRPr="004B0B71" w:rsidRDefault="001E5555" w:rsidP="004B0B71">
      <w:pPr>
        <w:jc w:val="center"/>
        <w:rPr>
          <w:b/>
          <w:bCs/>
          <w:i/>
          <w:iCs/>
        </w:rPr>
      </w:pPr>
    </w:p>
    <w:p w14:paraId="0F79EDF8" w14:textId="77777777" w:rsidR="001E5555" w:rsidRDefault="001E5555" w:rsidP="001E5555">
      <w:pPr>
        <w:jc w:val="center"/>
      </w:pPr>
      <w:r>
        <w:t>Join Zoom Meeting</w:t>
      </w:r>
    </w:p>
    <w:p w14:paraId="41984419" w14:textId="514B0ADB" w:rsidR="001E5555" w:rsidRDefault="00836712" w:rsidP="001E5555">
      <w:pPr>
        <w:jc w:val="center"/>
      </w:pPr>
      <w:hyperlink r:id="rId9" w:history="1">
        <w:r w:rsidR="001E5555" w:rsidRPr="006B3F4B">
          <w:rPr>
            <w:rStyle w:val="Hyperlink"/>
          </w:rPr>
          <w:t>https://us06web.zoom.us/j/85754403724?pwd=h7dkftNaIxc7BvjiPehBE7K7tkWnQV.1</w:t>
        </w:r>
      </w:hyperlink>
    </w:p>
    <w:p w14:paraId="63B32ED3" w14:textId="77777777" w:rsidR="001E5555" w:rsidRDefault="001E5555" w:rsidP="001E5555">
      <w:pPr>
        <w:jc w:val="center"/>
      </w:pPr>
    </w:p>
    <w:p w14:paraId="6C184EDC" w14:textId="77777777" w:rsidR="001E5555" w:rsidRDefault="001E5555" w:rsidP="001E5555">
      <w:pPr>
        <w:jc w:val="center"/>
      </w:pPr>
      <w:r>
        <w:t>Meeting ID: 857 5440 3724</w:t>
      </w:r>
    </w:p>
    <w:p w14:paraId="7B963193" w14:textId="77777777" w:rsidR="001E5555" w:rsidRDefault="001E5555" w:rsidP="001E5555">
      <w:pPr>
        <w:jc w:val="center"/>
      </w:pPr>
      <w:r>
        <w:t>Passcode: 320050</w:t>
      </w:r>
    </w:p>
    <w:p w14:paraId="058218A1" w14:textId="77777777" w:rsidR="001E5555" w:rsidRDefault="001E5555" w:rsidP="001E5555">
      <w:pPr>
        <w:jc w:val="center"/>
      </w:pPr>
    </w:p>
    <w:p w14:paraId="6AF77988" w14:textId="77777777" w:rsidR="001E5555" w:rsidRDefault="001E5555" w:rsidP="001E5555">
      <w:pPr>
        <w:jc w:val="center"/>
      </w:pPr>
      <w:r>
        <w:t>One tap mobile</w:t>
      </w:r>
    </w:p>
    <w:p w14:paraId="32FE3438" w14:textId="77777777" w:rsidR="001E5555" w:rsidRDefault="001E5555" w:rsidP="001E5555">
      <w:pPr>
        <w:jc w:val="center"/>
      </w:pPr>
      <w:r>
        <w:t>+</w:t>
      </w:r>
      <w:proofErr w:type="gramStart"/>
      <w:r>
        <w:t>16694449171,,</w:t>
      </w:r>
      <w:proofErr w:type="gramEnd"/>
      <w:r>
        <w:t>85754403724# US</w:t>
      </w:r>
    </w:p>
    <w:p w14:paraId="5D260BB4" w14:textId="77777777" w:rsidR="001E5555" w:rsidRDefault="001E5555" w:rsidP="001E5555">
      <w:pPr>
        <w:jc w:val="center"/>
      </w:pPr>
      <w:r>
        <w:t>+</w:t>
      </w:r>
      <w:proofErr w:type="gramStart"/>
      <w:r>
        <w:t>16699006833,,</w:t>
      </w:r>
      <w:proofErr w:type="gramEnd"/>
      <w:r>
        <w:t>85754403724# US (San Jose)</w:t>
      </w:r>
    </w:p>
    <w:p w14:paraId="491F2495" w14:textId="77777777" w:rsidR="001E5555" w:rsidRDefault="001E5555" w:rsidP="001E5555"/>
    <w:p w14:paraId="4ACB3681" w14:textId="77777777" w:rsidR="001E5555" w:rsidRDefault="001E5555" w:rsidP="001E5555">
      <w:pPr>
        <w:jc w:val="center"/>
      </w:pPr>
      <w:r>
        <w:t>Meeting ID: 857 5440 3724</w:t>
      </w:r>
    </w:p>
    <w:p w14:paraId="70F6CC8D" w14:textId="77777777" w:rsidR="001E5555" w:rsidRDefault="001E5555" w:rsidP="001E5555">
      <w:pPr>
        <w:jc w:val="center"/>
      </w:pPr>
    </w:p>
    <w:p w14:paraId="5F79F945" w14:textId="0AB75C56" w:rsidR="001E5555" w:rsidRDefault="001E5555" w:rsidP="001E5555">
      <w:pPr>
        <w:jc w:val="center"/>
      </w:pPr>
      <w:r>
        <w:t xml:space="preserve">Find your local number: </w:t>
      </w:r>
      <w:hyperlink r:id="rId10" w:history="1">
        <w:r w:rsidRPr="006B3F4B">
          <w:rPr>
            <w:rStyle w:val="Hyperlink"/>
          </w:rPr>
          <w:t>https://us06web.zoom.us/u/kIHkAk0mH</w:t>
        </w:r>
      </w:hyperlink>
    </w:p>
    <w:p w14:paraId="4E2AC5A2" w14:textId="77777777" w:rsidR="004B076F" w:rsidRDefault="004B076F" w:rsidP="004B076F">
      <w:pPr>
        <w:jc w:val="center"/>
      </w:pPr>
    </w:p>
    <w:p w14:paraId="628C4C39" w14:textId="6DA03D98" w:rsidR="00FC293F" w:rsidRDefault="00FC293F" w:rsidP="00FC293F">
      <w:pPr>
        <w:jc w:val="center"/>
      </w:pPr>
    </w:p>
    <w:p w14:paraId="7CA136DD" w14:textId="2A68224E" w:rsidR="00840D64" w:rsidRDefault="00840D64" w:rsidP="00840D64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</w:t>
      </w:r>
    </w:p>
    <w:tbl>
      <w:tblPr>
        <w:tblpPr w:leftFromText="144" w:rightFromText="187" w:vertAnchor="text" w:tblpY="1"/>
        <w:tblOverlap w:val="never"/>
        <w:tblW w:w="5158" w:type="pct"/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81"/>
        <w:gridCol w:w="800"/>
        <w:gridCol w:w="7373"/>
        <w:gridCol w:w="9"/>
        <w:gridCol w:w="1778"/>
      </w:tblGrid>
      <w:tr w:rsidR="00840D64" w14:paraId="7503A93D" w14:textId="77777777" w:rsidTr="004A19AE">
        <w:tc>
          <w:tcPr>
            <w:tcW w:w="530" w:type="pct"/>
          </w:tcPr>
          <w:p w14:paraId="4FC2A9C1" w14:textId="04972AE8" w:rsidR="00840D64" w:rsidRPr="00D86E76" w:rsidRDefault="00C32592" w:rsidP="004A19AE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9</w:t>
            </w:r>
            <w:r w:rsidR="00FC293F">
              <w:rPr>
                <w:b/>
                <w:sz w:val="22"/>
                <w:szCs w:val="22"/>
                <w:u w:val="single"/>
              </w:rPr>
              <w:t>:00 AM</w:t>
            </w:r>
          </w:p>
        </w:tc>
        <w:tc>
          <w:tcPr>
            <w:tcW w:w="3668" w:type="pct"/>
            <w:gridSpan w:val="2"/>
          </w:tcPr>
          <w:p w14:paraId="79F7397C" w14:textId="77777777" w:rsidR="00840D64" w:rsidRPr="008801EE" w:rsidRDefault="00840D64" w:rsidP="004A19AE">
            <w:pPr>
              <w:rPr>
                <w:b/>
                <w:sz w:val="22"/>
                <w:szCs w:val="22"/>
              </w:rPr>
            </w:pPr>
            <w:r w:rsidRPr="008801EE">
              <w:rPr>
                <w:b/>
                <w:sz w:val="22"/>
                <w:szCs w:val="22"/>
                <w:u w:val="single"/>
              </w:rPr>
              <w:t>AGENDA</w:t>
            </w:r>
            <w:r>
              <w:rPr>
                <w:b/>
                <w:sz w:val="22"/>
                <w:szCs w:val="22"/>
                <w:u w:val="single"/>
              </w:rPr>
              <w:t xml:space="preserve"> FOR REGULAR MEETING</w:t>
            </w:r>
          </w:p>
        </w:tc>
        <w:tc>
          <w:tcPr>
            <w:tcW w:w="802" w:type="pct"/>
            <w:gridSpan w:val="2"/>
          </w:tcPr>
          <w:p w14:paraId="1C654B3A" w14:textId="77777777" w:rsidR="00840D64" w:rsidRPr="008801EE" w:rsidRDefault="00840D64" w:rsidP="004A19AE">
            <w:pPr>
              <w:ind w:left="-120"/>
              <w:rPr>
                <w:sz w:val="22"/>
                <w:szCs w:val="22"/>
              </w:rPr>
            </w:pPr>
            <w:r w:rsidRPr="008801EE">
              <w:rPr>
                <w:b/>
                <w:sz w:val="22"/>
                <w:szCs w:val="22"/>
                <w:u w:val="single"/>
              </w:rPr>
              <w:t>ATTACHMENT</w:t>
            </w:r>
          </w:p>
        </w:tc>
      </w:tr>
      <w:tr w:rsidR="00840D64" w14:paraId="18BC786B" w14:textId="77777777" w:rsidTr="004A19AE">
        <w:tc>
          <w:tcPr>
            <w:tcW w:w="530" w:type="pct"/>
          </w:tcPr>
          <w:p w14:paraId="488C6CAA" w14:textId="77777777" w:rsidR="00840D64" w:rsidRDefault="00840D64" w:rsidP="004A19AE"/>
          <w:p w14:paraId="5DA3DAA9" w14:textId="77777777" w:rsidR="004B0B71" w:rsidRDefault="004B0B71" w:rsidP="004A19AE"/>
          <w:p w14:paraId="288079B4" w14:textId="4E318ABA" w:rsidR="004B0B71" w:rsidRDefault="004B0B71" w:rsidP="004A19AE"/>
        </w:tc>
        <w:tc>
          <w:tcPr>
            <w:tcW w:w="359" w:type="pct"/>
          </w:tcPr>
          <w:p w14:paraId="63C9C1A2" w14:textId="77777777" w:rsidR="00C3757D" w:rsidRDefault="00C3757D" w:rsidP="004A19AE">
            <w:pPr>
              <w:rPr>
                <w:b/>
                <w:sz w:val="22"/>
                <w:szCs w:val="22"/>
              </w:rPr>
            </w:pPr>
          </w:p>
          <w:p w14:paraId="4E165C7C" w14:textId="77777777" w:rsidR="00840D64" w:rsidRPr="008801EE" w:rsidRDefault="00840D64" w:rsidP="004A19AE">
            <w:pPr>
              <w:rPr>
                <w:b/>
                <w:sz w:val="22"/>
                <w:szCs w:val="22"/>
              </w:rPr>
            </w:pPr>
            <w:r w:rsidRPr="008801EE">
              <w:rPr>
                <w:b/>
                <w:sz w:val="22"/>
                <w:szCs w:val="22"/>
              </w:rPr>
              <w:t>A.</w:t>
            </w:r>
          </w:p>
        </w:tc>
        <w:tc>
          <w:tcPr>
            <w:tcW w:w="3313" w:type="pct"/>
            <w:gridSpan w:val="2"/>
          </w:tcPr>
          <w:p w14:paraId="4AE6EBD2" w14:textId="77777777" w:rsidR="00C3757D" w:rsidRDefault="00C3757D" w:rsidP="004A19AE">
            <w:pPr>
              <w:rPr>
                <w:b/>
                <w:sz w:val="22"/>
                <w:szCs w:val="22"/>
              </w:rPr>
            </w:pPr>
          </w:p>
          <w:p w14:paraId="17F1AAE9" w14:textId="77777777" w:rsidR="00840D64" w:rsidRPr="008801EE" w:rsidRDefault="00840D64" w:rsidP="004A19AE">
            <w:pPr>
              <w:rPr>
                <w:b/>
                <w:sz w:val="22"/>
                <w:szCs w:val="22"/>
              </w:rPr>
            </w:pPr>
            <w:r w:rsidRPr="008801EE">
              <w:rPr>
                <w:b/>
                <w:sz w:val="22"/>
                <w:szCs w:val="22"/>
              </w:rPr>
              <w:t>Call to Order</w:t>
            </w:r>
          </w:p>
          <w:p w14:paraId="2D367B65" w14:textId="77777777" w:rsidR="00840D64" w:rsidRPr="008801EE" w:rsidRDefault="00840D64" w:rsidP="004A19AE">
            <w:pPr>
              <w:rPr>
                <w:sz w:val="22"/>
                <w:szCs w:val="22"/>
              </w:rPr>
            </w:pPr>
          </w:p>
        </w:tc>
        <w:tc>
          <w:tcPr>
            <w:tcW w:w="798" w:type="pct"/>
          </w:tcPr>
          <w:p w14:paraId="1E28A7DD" w14:textId="77777777" w:rsidR="00840D64" w:rsidRDefault="00840D64" w:rsidP="004A19AE"/>
        </w:tc>
      </w:tr>
      <w:tr w:rsidR="00840D64" w14:paraId="0E351E55" w14:textId="77777777" w:rsidTr="004A19AE">
        <w:tc>
          <w:tcPr>
            <w:tcW w:w="530" w:type="pct"/>
          </w:tcPr>
          <w:p w14:paraId="69AC6529" w14:textId="72085E1B" w:rsidR="00840D64" w:rsidRDefault="00840D64" w:rsidP="004A19AE"/>
          <w:p w14:paraId="460F3469" w14:textId="505A6AB3" w:rsidR="004B0B71" w:rsidRDefault="004B0B71" w:rsidP="004A19AE"/>
          <w:p w14:paraId="37BC249A" w14:textId="23289259" w:rsidR="004B0B71" w:rsidRDefault="004B0B71" w:rsidP="004A19AE">
            <w:pPr>
              <w:rPr>
                <w:b/>
                <w:bCs/>
              </w:rPr>
            </w:pPr>
            <w:r>
              <w:rPr>
                <w:b/>
                <w:bCs/>
              </w:rPr>
              <w:t>Info</w:t>
            </w:r>
          </w:p>
          <w:p w14:paraId="666693BD" w14:textId="06F6FC76" w:rsidR="004B0B71" w:rsidRPr="004B0B71" w:rsidRDefault="004B0B71" w:rsidP="004A19AE">
            <w:pPr>
              <w:spacing w:before="180"/>
              <w:rPr>
                <w:b/>
                <w:bCs/>
              </w:rPr>
            </w:pPr>
            <w:r>
              <w:rPr>
                <w:b/>
                <w:bCs/>
              </w:rPr>
              <w:t>Action</w:t>
            </w:r>
          </w:p>
          <w:p w14:paraId="5D7BA7C9" w14:textId="77777777" w:rsidR="004B0B71" w:rsidRDefault="004B0B71" w:rsidP="004A19AE"/>
          <w:p w14:paraId="5EB5AC0A" w14:textId="77777777" w:rsidR="004B0B71" w:rsidRDefault="004B0B71" w:rsidP="004A19AE">
            <w:pPr>
              <w:rPr>
                <w:b/>
                <w:bCs/>
              </w:rPr>
            </w:pPr>
          </w:p>
          <w:p w14:paraId="11645E04" w14:textId="2C734F4B" w:rsidR="004B0B71" w:rsidRPr="004B0B71" w:rsidRDefault="004B0B71" w:rsidP="004A19AE">
            <w:pPr>
              <w:rPr>
                <w:b/>
                <w:bCs/>
              </w:rPr>
            </w:pPr>
          </w:p>
        </w:tc>
        <w:tc>
          <w:tcPr>
            <w:tcW w:w="359" w:type="pct"/>
          </w:tcPr>
          <w:p w14:paraId="027E128B" w14:textId="77777777" w:rsidR="00840D64" w:rsidRDefault="00840D64" w:rsidP="004A19AE">
            <w:pPr>
              <w:rPr>
                <w:b/>
                <w:sz w:val="22"/>
                <w:szCs w:val="22"/>
              </w:rPr>
            </w:pPr>
            <w:r w:rsidRPr="008801EE">
              <w:rPr>
                <w:b/>
                <w:sz w:val="22"/>
                <w:szCs w:val="22"/>
              </w:rPr>
              <w:t>B.</w:t>
            </w:r>
          </w:p>
          <w:p w14:paraId="64042DE9" w14:textId="77777777" w:rsidR="004B0B71" w:rsidRDefault="004B0B71" w:rsidP="004A19AE">
            <w:pPr>
              <w:rPr>
                <w:b/>
                <w:sz w:val="22"/>
                <w:szCs w:val="22"/>
              </w:rPr>
            </w:pPr>
          </w:p>
          <w:p w14:paraId="030FED0F" w14:textId="77777777" w:rsidR="004B0B71" w:rsidRDefault="004B0B71" w:rsidP="004A19A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C.</w:t>
            </w:r>
          </w:p>
          <w:p w14:paraId="24ED2A4C" w14:textId="77777777" w:rsidR="004B0B71" w:rsidRDefault="004B0B71" w:rsidP="004A19AE">
            <w:pPr>
              <w:rPr>
                <w:b/>
                <w:sz w:val="22"/>
                <w:szCs w:val="22"/>
              </w:rPr>
            </w:pPr>
          </w:p>
          <w:p w14:paraId="63DB0448" w14:textId="77777777" w:rsidR="004B0B71" w:rsidRDefault="004B0B71" w:rsidP="004A19A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D.</w:t>
            </w:r>
          </w:p>
          <w:p w14:paraId="0B74F156" w14:textId="77777777" w:rsidR="004B0B71" w:rsidRDefault="004B0B71" w:rsidP="004A19AE">
            <w:pPr>
              <w:rPr>
                <w:b/>
                <w:sz w:val="22"/>
                <w:szCs w:val="22"/>
              </w:rPr>
            </w:pPr>
          </w:p>
          <w:p w14:paraId="52777B52" w14:textId="63C977C3" w:rsidR="004B0B71" w:rsidRPr="008801EE" w:rsidRDefault="004B0B71" w:rsidP="004A19A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E.</w:t>
            </w:r>
          </w:p>
        </w:tc>
        <w:tc>
          <w:tcPr>
            <w:tcW w:w="3313" w:type="pct"/>
            <w:gridSpan w:val="2"/>
          </w:tcPr>
          <w:p w14:paraId="4CC2D7A6" w14:textId="77777777" w:rsidR="00840D64" w:rsidRPr="008801EE" w:rsidRDefault="00840D64" w:rsidP="004A19AE">
            <w:pPr>
              <w:rPr>
                <w:b/>
                <w:sz w:val="22"/>
                <w:szCs w:val="22"/>
              </w:rPr>
            </w:pPr>
            <w:r w:rsidRPr="008801EE">
              <w:rPr>
                <w:b/>
                <w:sz w:val="22"/>
                <w:szCs w:val="22"/>
              </w:rPr>
              <w:t>Welcome and Introductions</w:t>
            </w:r>
          </w:p>
          <w:p w14:paraId="6BE16F0A" w14:textId="77777777" w:rsidR="00840D64" w:rsidRDefault="00840D64" w:rsidP="004A19AE">
            <w:pPr>
              <w:rPr>
                <w:sz w:val="22"/>
                <w:szCs w:val="22"/>
              </w:rPr>
            </w:pPr>
          </w:p>
          <w:p w14:paraId="22B87CF0" w14:textId="77777777" w:rsidR="004B0B71" w:rsidRDefault="004B0B71" w:rsidP="004A19A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Correspondence</w:t>
            </w:r>
          </w:p>
          <w:p w14:paraId="33E4D659" w14:textId="77777777" w:rsidR="004B0B71" w:rsidRDefault="004B0B71" w:rsidP="004A19AE">
            <w:pPr>
              <w:rPr>
                <w:b/>
                <w:bCs/>
                <w:sz w:val="22"/>
                <w:szCs w:val="22"/>
              </w:rPr>
            </w:pPr>
          </w:p>
          <w:p w14:paraId="26914B8F" w14:textId="77777777" w:rsidR="004B0B71" w:rsidRDefault="004B0B71" w:rsidP="004A19A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Additions, Deletions, Corrections to Agenda</w:t>
            </w:r>
          </w:p>
          <w:p w14:paraId="0B85489F" w14:textId="77777777" w:rsidR="004B0B71" w:rsidRDefault="004B0B71" w:rsidP="004A19AE">
            <w:pPr>
              <w:rPr>
                <w:b/>
                <w:bCs/>
                <w:sz w:val="22"/>
                <w:szCs w:val="22"/>
              </w:rPr>
            </w:pPr>
          </w:p>
          <w:p w14:paraId="69D7D37E" w14:textId="1206C5F2" w:rsidR="004B0B71" w:rsidRPr="004B0B71" w:rsidRDefault="004B0B71" w:rsidP="004A19A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Public Forum</w:t>
            </w:r>
          </w:p>
        </w:tc>
        <w:tc>
          <w:tcPr>
            <w:tcW w:w="798" w:type="pct"/>
          </w:tcPr>
          <w:p w14:paraId="17D980F6" w14:textId="77777777" w:rsidR="00840D64" w:rsidRDefault="00840D64" w:rsidP="004A19AE"/>
        </w:tc>
      </w:tr>
      <w:tr w:rsidR="00840D64" w14:paraId="17804925" w14:textId="77777777" w:rsidTr="004A19AE">
        <w:trPr>
          <w:trHeight w:val="720"/>
        </w:trPr>
        <w:tc>
          <w:tcPr>
            <w:tcW w:w="530" w:type="pct"/>
          </w:tcPr>
          <w:p w14:paraId="43B7E61C" w14:textId="77777777" w:rsidR="00B7095D" w:rsidRDefault="00B7095D" w:rsidP="004A19A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Action</w:t>
            </w:r>
          </w:p>
          <w:p w14:paraId="50E263F7" w14:textId="188EEDC0" w:rsidR="003F5A88" w:rsidRDefault="003F5A88" w:rsidP="004A19AE">
            <w:pPr>
              <w:rPr>
                <w:b/>
                <w:sz w:val="22"/>
                <w:szCs w:val="22"/>
              </w:rPr>
            </w:pPr>
          </w:p>
          <w:p w14:paraId="3E43B00C" w14:textId="77777777" w:rsidR="004A19AE" w:rsidRDefault="004A19AE" w:rsidP="004A19AE">
            <w:pPr>
              <w:rPr>
                <w:b/>
                <w:sz w:val="22"/>
                <w:szCs w:val="22"/>
              </w:rPr>
            </w:pPr>
          </w:p>
          <w:p w14:paraId="78028995" w14:textId="77777777" w:rsidR="0017353E" w:rsidRDefault="00AD174E" w:rsidP="004A19A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Action</w:t>
            </w:r>
          </w:p>
          <w:p w14:paraId="0475B00B" w14:textId="77777777" w:rsidR="00934A78" w:rsidRDefault="00934A78" w:rsidP="004A19AE">
            <w:pPr>
              <w:rPr>
                <w:b/>
                <w:sz w:val="22"/>
                <w:szCs w:val="22"/>
              </w:rPr>
            </w:pPr>
          </w:p>
          <w:p w14:paraId="46A878AF" w14:textId="5B506EA5" w:rsidR="00934A78" w:rsidRDefault="00934A78" w:rsidP="004A19AE">
            <w:pPr>
              <w:rPr>
                <w:b/>
                <w:sz w:val="22"/>
                <w:szCs w:val="22"/>
              </w:rPr>
            </w:pPr>
          </w:p>
          <w:p w14:paraId="62F7A145" w14:textId="77777777" w:rsidR="002F4040" w:rsidRDefault="002F4040" w:rsidP="004A19AE">
            <w:pPr>
              <w:rPr>
                <w:b/>
                <w:sz w:val="22"/>
                <w:szCs w:val="22"/>
              </w:rPr>
            </w:pPr>
          </w:p>
          <w:p w14:paraId="2A9C950C" w14:textId="31C6F184" w:rsidR="00934A78" w:rsidRDefault="00934A78" w:rsidP="004A19AE">
            <w:pPr>
              <w:rPr>
                <w:b/>
                <w:sz w:val="22"/>
                <w:szCs w:val="22"/>
              </w:rPr>
            </w:pPr>
          </w:p>
          <w:p w14:paraId="21A41738" w14:textId="5D9C7E24" w:rsidR="00934A78" w:rsidRDefault="00E27FDA" w:rsidP="004A19A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info</w:t>
            </w:r>
          </w:p>
          <w:p w14:paraId="4FFE9B30" w14:textId="5C729907" w:rsidR="00C859D7" w:rsidRDefault="00C859D7" w:rsidP="004A19AE">
            <w:pPr>
              <w:rPr>
                <w:b/>
                <w:sz w:val="22"/>
                <w:szCs w:val="22"/>
              </w:rPr>
            </w:pPr>
          </w:p>
          <w:p w14:paraId="5D0CD5A7" w14:textId="77777777" w:rsidR="00F24871" w:rsidRDefault="00F24871" w:rsidP="004A19AE">
            <w:pPr>
              <w:rPr>
                <w:b/>
                <w:sz w:val="22"/>
                <w:szCs w:val="22"/>
              </w:rPr>
            </w:pPr>
          </w:p>
          <w:p w14:paraId="1141A521" w14:textId="1802C733" w:rsidR="00C859D7" w:rsidRDefault="00FC293F" w:rsidP="004A19A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Action</w:t>
            </w:r>
          </w:p>
          <w:p w14:paraId="2BBA97EA" w14:textId="77777777" w:rsidR="004B0B71" w:rsidRDefault="004B0B71" w:rsidP="004A19AE">
            <w:pPr>
              <w:rPr>
                <w:b/>
                <w:sz w:val="22"/>
                <w:szCs w:val="22"/>
              </w:rPr>
            </w:pPr>
          </w:p>
          <w:p w14:paraId="5708161E" w14:textId="76D4651E" w:rsidR="004B0B71" w:rsidRDefault="004B0B71" w:rsidP="004A19AE">
            <w:pPr>
              <w:rPr>
                <w:b/>
                <w:sz w:val="22"/>
                <w:szCs w:val="22"/>
              </w:rPr>
            </w:pPr>
          </w:p>
          <w:p w14:paraId="27AC0DD5" w14:textId="77777777" w:rsidR="00CB2062" w:rsidRDefault="00CB2062" w:rsidP="004A19AE">
            <w:pPr>
              <w:rPr>
                <w:b/>
                <w:sz w:val="22"/>
                <w:szCs w:val="22"/>
              </w:rPr>
            </w:pPr>
          </w:p>
          <w:p w14:paraId="38A2837A" w14:textId="217BDBCD" w:rsidR="009874D0" w:rsidRDefault="00D169E3" w:rsidP="004A19A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Action</w:t>
            </w:r>
          </w:p>
          <w:p w14:paraId="427F19EC" w14:textId="0DDBC187" w:rsidR="009874D0" w:rsidRDefault="009874D0" w:rsidP="004A19AE">
            <w:pPr>
              <w:rPr>
                <w:b/>
                <w:sz w:val="22"/>
                <w:szCs w:val="22"/>
              </w:rPr>
            </w:pPr>
          </w:p>
          <w:p w14:paraId="47033A29" w14:textId="3241555F" w:rsidR="00C335A9" w:rsidRDefault="00C335A9" w:rsidP="004A19AE">
            <w:pPr>
              <w:rPr>
                <w:b/>
                <w:sz w:val="22"/>
                <w:szCs w:val="22"/>
              </w:rPr>
            </w:pPr>
          </w:p>
          <w:p w14:paraId="026066DF" w14:textId="77777777" w:rsidR="00DB5FC4" w:rsidRDefault="00DB5FC4" w:rsidP="004A19AE">
            <w:pPr>
              <w:rPr>
                <w:b/>
                <w:sz w:val="22"/>
                <w:szCs w:val="22"/>
              </w:rPr>
            </w:pPr>
          </w:p>
          <w:p w14:paraId="75F0CD7A" w14:textId="77777777" w:rsidR="00DB5FC4" w:rsidRDefault="00DB5FC4" w:rsidP="004A19AE">
            <w:pPr>
              <w:rPr>
                <w:b/>
                <w:sz w:val="22"/>
                <w:szCs w:val="22"/>
              </w:rPr>
            </w:pPr>
          </w:p>
          <w:p w14:paraId="6FF99397" w14:textId="77777777" w:rsidR="00DB5FC4" w:rsidRDefault="00DB5FC4" w:rsidP="004A19AE">
            <w:pPr>
              <w:rPr>
                <w:b/>
                <w:sz w:val="22"/>
                <w:szCs w:val="22"/>
              </w:rPr>
            </w:pPr>
          </w:p>
          <w:p w14:paraId="558F1AE5" w14:textId="3207CABD" w:rsidR="009874D0" w:rsidRDefault="00B27584" w:rsidP="004A19A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Action</w:t>
            </w:r>
          </w:p>
          <w:p w14:paraId="341A7959" w14:textId="274D5C12" w:rsidR="009874D0" w:rsidRDefault="009874D0" w:rsidP="004A19AE">
            <w:pPr>
              <w:rPr>
                <w:b/>
                <w:sz w:val="22"/>
                <w:szCs w:val="22"/>
              </w:rPr>
            </w:pPr>
          </w:p>
          <w:p w14:paraId="046E0B3F" w14:textId="77777777" w:rsidR="00B27584" w:rsidRDefault="00B27584" w:rsidP="004A19AE">
            <w:pPr>
              <w:rPr>
                <w:b/>
                <w:sz w:val="22"/>
                <w:szCs w:val="22"/>
              </w:rPr>
            </w:pPr>
          </w:p>
          <w:p w14:paraId="2AA72594" w14:textId="50F943BF" w:rsidR="00B27584" w:rsidRDefault="00B27584" w:rsidP="004A19AE">
            <w:pPr>
              <w:rPr>
                <w:b/>
                <w:sz w:val="22"/>
                <w:szCs w:val="22"/>
              </w:rPr>
            </w:pPr>
          </w:p>
          <w:p w14:paraId="14F5E10C" w14:textId="6A65A217" w:rsidR="00D169E3" w:rsidRDefault="00597108" w:rsidP="004A19A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Info</w:t>
            </w:r>
          </w:p>
          <w:p w14:paraId="726444AD" w14:textId="77777777" w:rsidR="00D169E3" w:rsidRDefault="00D169E3" w:rsidP="004A19AE">
            <w:pPr>
              <w:rPr>
                <w:b/>
                <w:sz w:val="22"/>
                <w:szCs w:val="22"/>
              </w:rPr>
            </w:pPr>
          </w:p>
          <w:p w14:paraId="52B89C9C" w14:textId="29B5CBC8" w:rsidR="00D169E3" w:rsidRDefault="00D169E3" w:rsidP="004A19AE">
            <w:pPr>
              <w:rPr>
                <w:b/>
                <w:sz w:val="22"/>
                <w:szCs w:val="22"/>
              </w:rPr>
            </w:pPr>
          </w:p>
          <w:p w14:paraId="26D968DD" w14:textId="05F07295" w:rsidR="002226C8" w:rsidRPr="00BE2482" w:rsidRDefault="002226C8" w:rsidP="00597108">
            <w:pPr>
              <w:spacing w:before="240"/>
              <w:rPr>
                <w:b/>
                <w:sz w:val="22"/>
                <w:szCs w:val="22"/>
              </w:rPr>
            </w:pPr>
          </w:p>
        </w:tc>
        <w:tc>
          <w:tcPr>
            <w:tcW w:w="359" w:type="pct"/>
          </w:tcPr>
          <w:p w14:paraId="6E083DD2" w14:textId="77777777" w:rsidR="00840D64" w:rsidRDefault="007D41B3" w:rsidP="004A19A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F.</w:t>
            </w:r>
            <w:r w:rsidR="00840D64">
              <w:rPr>
                <w:b/>
                <w:sz w:val="22"/>
                <w:szCs w:val="22"/>
              </w:rPr>
              <w:t xml:space="preserve"> </w:t>
            </w:r>
          </w:p>
          <w:p w14:paraId="2C5B1133" w14:textId="3A17F1D0" w:rsidR="003F5A88" w:rsidRDefault="003F5A88" w:rsidP="004A19AE">
            <w:pPr>
              <w:rPr>
                <w:b/>
                <w:sz w:val="22"/>
                <w:szCs w:val="22"/>
              </w:rPr>
            </w:pPr>
          </w:p>
          <w:p w14:paraId="43A47E52" w14:textId="77777777" w:rsidR="004A19AE" w:rsidRDefault="004A19AE" w:rsidP="004A19AE">
            <w:pPr>
              <w:rPr>
                <w:b/>
                <w:sz w:val="22"/>
                <w:szCs w:val="22"/>
              </w:rPr>
            </w:pPr>
          </w:p>
          <w:p w14:paraId="3E13D7D5" w14:textId="77777777" w:rsidR="00B7095D" w:rsidRDefault="00B7095D" w:rsidP="004A19A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G.</w:t>
            </w:r>
          </w:p>
          <w:p w14:paraId="6ACEC28F" w14:textId="77777777" w:rsidR="0017353E" w:rsidRDefault="0017353E" w:rsidP="004A19AE">
            <w:pPr>
              <w:rPr>
                <w:b/>
                <w:sz w:val="22"/>
                <w:szCs w:val="22"/>
              </w:rPr>
            </w:pPr>
          </w:p>
          <w:p w14:paraId="4F11F906" w14:textId="6F94AA9C" w:rsidR="0017353E" w:rsidRDefault="0017353E" w:rsidP="004A19AE">
            <w:pPr>
              <w:rPr>
                <w:b/>
                <w:sz w:val="22"/>
                <w:szCs w:val="22"/>
              </w:rPr>
            </w:pPr>
          </w:p>
          <w:p w14:paraId="4A49F478" w14:textId="123487BF" w:rsidR="002F4040" w:rsidRDefault="002F4040" w:rsidP="004A19AE">
            <w:pPr>
              <w:rPr>
                <w:b/>
                <w:sz w:val="22"/>
                <w:szCs w:val="22"/>
              </w:rPr>
            </w:pPr>
          </w:p>
          <w:p w14:paraId="0448704C" w14:textId="77777777" w:rsidR="002F4040" w:rsidRDefault="002F4040" w:rsidP="004A19AE">
            <w:pPr>
              <w:rPr>
                <w:b/>
                <w:sz w:val="22"/>
                <w:szCs w:val="22"/>
              </w:rPr>
            </w:pPr>
          </w:p>
          <w:p w14:paraId="0C8232F5" w14:textId="77777777" w:rsidR="0017353E" w:rsidRDefault="0017353E" w:rsidP="004A19A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H.</w:t>
            </w:r>
          </w:p>
          <w:p w14:paraId="1208D7D0" w14:textId="77777777" w:rsidR="00934A78" w:rsidRDefault="00934A78" w:rsidP="004A19AE">
            <w:pPr>
              <w:rPr>
                <w:b/>
                <w:sz w:val="22"/>
                <w:szCs w:val="22"/>
              </w:rPr>
            </w:pPr>
          </w:p>
          <w:p w14:paraId="3D78C035" w14:textId="77777777" w:rsidR="002F4040" w:rsidRDefault="002F4040" w:rsidP="004A19AE">
            <w:pPr>
              <w:rPr>
                <w:b/>
                <w:sz w:val="22"/>
                <w:szCs w:val="22"/>
              </w:rPr>
            </w:pPr>
          </w:p>
          <w:p w14:paraId="74460492" w14:textId="77777777" w:rsidR="00934A78" w:rsidRDefault="00934A78" w:rsidP="004A19A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I.</w:t>
            </w:r>
          </w:p>
          <w:p w14:paraId="19D8F6EF" w14:textId="77777777" w:rsidR="004B0B71" w:rsidRDefault="004B0B71" w:rsidP="004A19AE">
            <w:pPr>
              <w:rPr>
                <w:b/>
                <w:sz w:val="22"/>
                <w:szCs w:val="22"/>
              </w:rPr>
            </w:pPr>
          </w:p>
          <w:p w14:paraId="31A11C3F" w14:textId="15444940" w:rsidR="003F5A88" w:rsidRDefault="003F5A88" w:rsidP="004A19AE">
            <w:pPr>
              <w:rPr>
                <w:b/>
                <w:sz w:val="22"/>
                <w:szCs w:val="22"/>
              </w:rPr>
            </w:pPr>
          </w:p>
          <w:p w14:paraId="3A672178" w14:textId="77777777" w:rsidR="00CB2062" w:rsidRDefault="00CB2062" w:rsidP="004A19AE">
            <w:pPr>
              <w:rPr>
                <w:b/>
                <w:sz w:val="22"/>
                <w:szCs w:val="22"/>
              </w:rPr>
            </w:pPr>
          </w:p>
          <w:p w14:paraId="700440EE" w14:textId="3D13C486" w:rsidR="004B0B71" w:rsidRDefault="004B0B71" w:rsidP="004A19A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J.</w:t>
            </w:r>
          </w:p>
          <w:p w14:paraId="081FB61E" w14:textId="1799B360" w:rsidR="004B0B71" w:rsidRDefault="004B0B71" w:rsidP="004A19AE">
            <w:pPr>
              <w:rPr>
                <w:b/>
                <w:sz w:val="22"/>
                <w:szCs w:val="22"/>
              </w:rPr>
            </w:pPr>
          </w:p>
          <w:p w14:paraId="291A7F02" w14:textId="311A4248" w:rsidR="00C335A9" w:rsidRDefault="00C335A9" w:rsidP="004A19AE">
            <w:pPr>
              <w:rPr>
                <w:b/>
                <w:sz w:val="22"/>
                <w:szCs w:val="22"/>
              </w:rPr>
            </w:pPr>
          </w:p>
          <w:p w14:paraId="6222DC46" w14:textId="77777777" w:rsidR="00DB5FC4" w:rsidRDefault="00DB5FC4" w:rsidP="004A19AE">
            <w:pPr>
              <w:rPr>
                <w:b/>
                <w:sz w:val="22"/>
                <w:szCs w:val="22"/>
              </w:rPr>
            </w:pPr>
          </w:p>
          <w:p w14:paraId="5A7C9AC0" w14:textId="77777777" w:rsidR="00DB5FC4" w:rsidRDefault="00DB5FC4" w:rsidP="004A19AE">
            <w:pPr>
              <w:rPr>
                <w:b/>
                <w:sz w:val="22"/>
                <w:szCs w:val="22"/>
              </w:rPr>
            </w:pPr>
          </w:p>
          <w:p w14:paraId="17EA0DF1" w14:textId="77777777" w:rsidR="00DB5FC4" w:rsidRDefault="00DB5FC4" w:rsidP="004A19AE">
            <w:pPr>
              <w:rPr>
                <w:b/>
                <w:sz w:val="22"/>
                <w:szCs w:val="22"/>
              </w:rPr>
            </w:pPr>
          </w:p>
          <w:p w14:paraId="1B2E286C" w14:textId="79499BC7" w:rsidR="004B0B71" w:rsidRDefault="004B0B71" w:rsidP="004A19A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K.</w:t>
            </w:r>
          </w:p>
          <w:p w14:paraId="05A923BC" w14:textId="13A0FEC0" w:rsidR="004B0B71" w:rsidRDefault="004B0B71" w:rsidP="004A19AE">
            <w:pPr>
              <w:rPr>
                <w:b/>
                <w:sz w:val="22"/>
                <w:szCs w:val="22"/>
              </w:rPr>
            </w:pPr>
          </w:p>
          <w:p w14:paraId="2259C96B" w14:textId="6990D427" w:rsidR="00B27584" w:rsidRDefault="00B27584" w:rsidP="004A19AE">
            <w:pPr>
              <w:rPr>
                <w:b/>
                <w:sz w:val="22"/>
                <w:szCs w:val="22"/>
              </w:rPr>
            </w:pPr>
          </w:p>
          <w:p w14:paraId="34EBB130" w14:textId="66FA082E" w:rsidR="00597108" w:rsidRDefault="00597108" w:rsidP="004A19AE">
            <w:pPr>
              <w:rPr>
                <w:b/>
                <w:sz w:val="22"/>
                <w:szCs w:val="22"/>
              </w:rPr>
            </w:pPr>
          </w:p>
          <w:p w14:paraId="2216F560" w14:textId="77777777" w:rsidR="004B0B71" w:rsidRDefault="004B0B71" w:rsidP="004A19A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L.</w:t>
            </w:r>
          </w:p>
          <w:p w14:paraId="7DBA6B3B" w14:textId="5DCF58B9" w:rsidR="00097AED" w:rsidRDefault="00097AED" w:rsidP="004A19AE">
            <w:pPr>
              <w:rPr>
                <w:b/>
                <w:sz w:val="22"/>
                <w:szCs w:val="22"/>
              </w:rPr>
            </w:pPr>
          </w:p>
          <w:p w14:paraId="768B9EAD" w14:textId="65533B25" w:rsidR="008A5FBC" w:rsidRDefault="008A5FBC" w:rsidP="004A19AE">
            <w:pPr>
              <w:rPr>
                <w:b/>
                <w:sz w:val="22"/>
                <w:szCs w:val="22"/>
              </w:rPr>
            </w:pPr>
          </w:p>
          <w:p w14:paraId="4510F4A6" w14:textId="77777777" w:rsidR="008A5FBC" w:rsidRDefault="008A5FBC" w:rsidP="004A19AE">
            <w:pPr>
              <w:rPr>
                <w:b/>
                <w:sz w:val="22"/>
                <w:szCs w:val="22"/>
              </w:rPr>
            </w:pPr>
          </w:p>
          <w:p w14:paraId="7D98B2C9" w14:textId="0C16B2A0" w:rsidR="001F0B55" w:rsidRPr="008801EE" w:rsidRDefault="008A5FBC" w:rsidP="004A19A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M.</w:t>
            </w:r>
          </w:p>
        </w:tc>
        <w:tc>
          <w:tcPr>
            <w:tcW w:w="3313" w:type="pct"/>
            <w:gridSpan w:val="2"/>
          </w:tcPr>
          <w:p w14:paraId="40070431" w14:textId="77777777" w:rsidR="007D41B3" w:rsidRDefault="007D41B3" w:rsidP="004A19A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Approval of Consent Calendar</w:t>
            </w:r>
          </w:p>
          <w:p w14:paraId="23BE9BD0" w14:textId="608F6952" w:rsidR="00934A78" w:rsidRDefault="00934A78" w:rsidP="004A19AE">
            <w:pPr>
              <w:rPr>
                <w:b/>
                <w:bCs/>
                <w:sz w:val="22"/>
                <w:szCs w:val="22"/>
              </w:rPr>
            </w:pPr>
          </w:p>
          <w:p w14:paraId="78C86001" w14:textId="77777777" w:rsidR="004A19AE" w:rsidRDefault="004A19AE" w:rsidP="004A19AE">
            <w:pPr>
              <w:rPr>
                <w:b/>
                <w:bCs/>
                <w:sz w:val="22"/>
                <w:szCs w:val="22"/>
              </w:rPr>
            </w:pPr>
          </w:p>
          <w:p w14:paraId="28B7F7F5" w14:textId="2E15D0FF" w:rsidR="00C859D7" w:rsidRDefault="003A5A7B" w:rsidP="004A19AE">
            <w:pPr>
              <w:rPr>
                <w:b/>
                <w:bCs/>
                <w:sz w:val="22"/>
                <w:szCs w:val="22"/>
              </w:rPr>
            </w:pPr>
            <w:r w:rsidRPr="003A5A7B">
              <w:rPr>
                <w:b/>
                <w:bCs/>
                <w:sz w:val="22"/>
                <w:szCs w:val="22"/>
              </w:rPr>
              <w:lastRenderedPageBreak/>
              <w:t>Segregation of Duties</w:t>
            </w:r>
          </w:p>
          <w:p w14:paraId="15FF844E" w14:textId="7F399255" w:rsidR="003A5A7B" w:rsidRPr="001E5555" w:rsidRDefault="003A5A7B" w:rsidP="004A19AE">
            <w:pPr>
              <w:rPr>
                <w:i/>
                <w:iCs/>
                <w:sz w:val="22"/>
                <w:szCs w:val="22"/>
              </w:rPr>
            </w:pPr>
            <w:bookmarkStart w:id="0" w:name="_Hlk175036276"/>
            <w:r w:rsidRPr="001E5555">
              <w:rPr>
                <w:i/>
                <w:iCs/>
                <w:sz w:val="22"/>
                <w:szCs w:val="22"/>
              </w:rPr>
              <w:t>The Board will be asked</w:t>
            </w:r>
            <w:r w:rsidR="00E27FDA">
              <w:rPr>
                <w:i/>
                <w:iCs/>
                <w:sz w:val="22"/>
                <w:szCs w:val="22"/>
              </w:rPr>
              <w:t xml:space="preserve"> to determine the process of </w:t>
            </w:r>
            <w:r w:rsidR="001E5555">
              <w:rPr>
                <w:i/>
                <w:iCs/>
                <w:sz w:val="22"/>
                <w:szCs w:val="22"/>
              </w:rPr>
              <w:t xml:space="preserve">approving monthly </w:t>
            </w:r>
            <w:r w:rsidR="00F86A71">
              <w:rPr>
                <w:i/>
                <w:iCs/>
                <w:sz w:val="22"/>
                <w:szCs w:val="22"/>
              </w:rPr>
              <w:t xml:space="preserve">financials for </w:t>
            </w:r>
            <w:r w:rsidRPr="001E5555">
              <w:rPr>
                <w:i/>
                <w:iCs/>
                <w:sz w:val="22"/>
                <w:szCs w:val="22"/>
              </w:rPr>
              <w:t xml:space="preserve">the Agency Per </w:t>
            </w:r>
            <w:r w:rsidR="001E5555" w:rsidRPr="001E5555">
              <w:rPr>
                <w:i/>
                <w:iCs/>
                <w:sz w:val="22"/>
                <w:szCs w:val="22"/>
              </w:rPr>
              <w:t>Auditors</w:t>
            </w:r>
            <w:r w:rsidRPr="001E5555">
              <w:rPr>
                <w:i/>
                <w:iCs/>
                <w:sz w:val="22"/>
                <w:szCs w:val="22"/>
              </w:rPr>
              <w:t xml:space="preserve"> request</w:t>
            </w:r>
            <w:r w:rsidR="002F4040">
              <w:rPr>
                <w:i/>
                <w:iCs/>
                <w:sz w:val="22"/>
                <w:szCs w:val="22"/>
              </w:rPr>
              <w:t xml:space="preserve">. </w:t>
            </w:r>
            <w:r w:rsidR="00933264">
              <w:rPr>
                <w:i/>
                <w:iCs/>
                <w:sz w:val="22"/>
                <w:szCs w:val="22"/>
              </w:rPr>
              <w:t xml:space="preserve">This process will be updated in the Agency Accounting Policies and Procedures </w:t>
            </w:r>
            <w:proofErr w:type="gramStart"/>
            <w:r w:rsidR="00933264">
              <w:rPr>
                <w:i/>
                <w:iCs/>
                <w:sz w:val="22"/>
                <w:szCs w:val="22"/>
              </w:rPr>
              <w:t>manual</w:t>
            </w:r>
            <w:proofErr w:type="gramEnd"/>
            <w:r w:rsidR="00933264">
              <w:rPr>
                <w:i/>
                <w:iCs/>
                <w:sz w:val="22"/>
                <w:szCs w:val="22"/>
              </w:rPr>
              <w:t xml:space="preserve"> </w:t>
            </w:r>
          </w:p>
          <w:bookmarkEnd w:id="0"/>
          <w:p w14:paraId="62843FFA" w14:textId="77777777" w:rsidR="00933264" w:rsidRDefault="00933264" w:rsidP="004A19AE">
            <w:pPr>
              <w:rPr>
                <w:b/>
                <w:bCs/>
                <w:sz w:val="22"/>
                <w:szCs w:val="22"/>
              </w:rPr>
            </w:pPr>
          </w:p>
          <w:p w14:paraId="200AE747" w14:textId="033AACB3" w:rsidR="003A5A7B" w:rsidRPr="00722360" w:rsidRDefault="00722360" w:rsidP="004A19AE">
            <w:pPr>
              <w:rPr>
                <w:b/>
                <w:bCs/>
                <w:sz w:val="22"/>
                <w:szCs w:val="22"/>
              </w:rPr>
            </w:pPr>
            <w:r w:rsidRPr="00722360">
              <w:rPr>
                <w:b/>
                <w:bCs/>
                <w:sz w:val="22"/>
                <w:szCs w:val="22"/>
              </w:rPr>
              <w:t>Accounts Receivable</w:t>
            </w:r>
            <w:r w:rsidR="00F24871">
              <w:rPr>
                <w:b/>
                <w:bCs/>
                <w:sz w:val="22"/>
                <w:szCs w:val="22"/>
              </w:rPr>
              <w:t xml:space="preserve"> </w:t>
            </w:r>
            <w:r w:rsidR="009F0181">
              <w:rPr>
                <w:b/>
                <w:bCs/>
                <w:sz w:val="22"/>
                <w:szCs w:val="22"/>
              </w:rPr>
              <w:t>Balance Sheet</w:t>
            </w:r>
          </w:p>
          <w:p w14:paraId="35347382" w14:textId="09E3101D" w:rsidR="00763DBE" w:rsidRPr="00763DBE" w:rsidRDefault="002676D5" w:rsidP="004A19AE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The </w:t>
            </w:r>
            <w:r w:rsidR="009F0181">
              <w:rPr>
                <w:i/>
                <w:iCs/>
                <w:sz w:val="22"/>
                <w:szCs w:val="22"/>
              </w:rPr>
              <w:t xml:space="preserve">staff will provide an </w:t>
            </w:r>
            <w:proofErr w:type="gramStart"/>
            <w:r w:rsidR="009F0181">
              <w:rPr>
                <w:i/>
                <w:iCs/>
                <w:sz w:val="22"/>
                <w:szCs w:val="22"/>
              </w:rPr>
              <w:t>update</w:t>
            </w:r>
            <w:proofErr w:type="gramEnd"/>
            <w:r w:rsidR="00E27FDA">
              <w:rPr>
                <w:i/>
                <w:iCs/>
                <w:sz w:val="22"/>
                <w:szCs w:val="22"/>
              </w:rPr>
              <w:t xml:space="preserve"> </w:t>
            </w:r>
          </w:p>
          <w:p w14:paraId="0CEC3C16" w14:textId="5DC9D0A3" w:rsidR="00763DBE" w:rsidRPr="00763DBE" w:rsidRDefault="00763DBE" w:rsidP="004A19AE">
            <w:pPr>
              <w:rPr>
                <w:i/>
                <w:iCs/>
                <w:sz w:val="22"/>
                <w:szCs w:val="22"/>
              </w:rPr>
            </w:pPr>
          </w:p>
          <w:p w14:paraId="41FA60ED" w14:textId="20509529" w:rsidR="00E37700" w:rsidRDefault="00E37700" w:rsidP="00E3770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Draft Year-End Financial Reports FY 2023/2024</w:t>
            </w:r>
          </w:p>
          <w:p w14:paraId="4677559B" w14:textId="6AC20CE7" w:rsidR="00E37700" w:rsidRPr="009874D0" w:rsidRDefault="00E37700" w:rsidP="00E37700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The Board will be asked to review and approve the draft Year-End Financial Reports for FY 2023/20</w:t>
            </w:r>
            <w:r w:rsidR="00983EDD">
              <w:rPr>
                <w:i/>
                <w:iCs/>
                <w:sz w:val="22"/>
                <w:szCs w:val="22"/>
              </w:rPr>
              <w:t>2</w:t>
            </w:r>
            <w:r>
              <w:rPr>
                <w:i/>
                <w:iCs/>
                <w:sz w:val="22"/>
                <w:szCs w:val="22"/>
              </w:rPr>
              <w:t>4</w:t>
            </w:r>
          </w:p>
          <w:p w14:paraId="7DC21B48" w14:textId="77777777" w:rsidR="00597108" w:rsidRDefault="00597108" w:rsidP="004A19AE">
            <w:pPr>
              <w:rPr>
                <w:b/>
                <w:bCs/>
                <w:sz w:val="22"/>
                <w:szCs w:val="22"/>
              </w:rPr>
            </w:pPr>
          </w:p>
          <w:p w14:paraId="31E6BD15" w14:textId="77777777" w:rsidR="00597108" w:rsidRDefault="00597108" w:rsidP="0059710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Agreement with the State of California Emergency Medical Services Authority for FY 2023/2024 State General Funds</w:t>
            </w:r>
          </w:p>
          <w:p w14:paraId="7BF0A312" w14:textId="77777777" w:rsidR="00597108" w:rsidRDefault="00597108" w:rsidP="00597108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The Board will be asked to review and approve the agreement with the State of California Emergency Medical Services Authority for FY 2024/2025 State General Funds</w:t>
            </w:r>
          </w:p>
          <w:p w14:paraId="566CD1A7" w14:textId="7010BAAE" w:rsidR="00597108" w:rsidRDefault="00597108" w:rsidP="00597108">
            <w:pPr>
              <w:rPr>
                <w:b/>
                <w:bCs/>
                <w:sz w:val="22"/>
                <w:szCs w:val="22"/>
              </w:rPr>
            </w:pPr>
          </w:p>
          <w:p w14:paraId="4CD6A1D1" w14:textId="59F6FA5F" w:rsidR="008A5FBC" w:rsidRDefault="008A5FBC" w:rsidP="0059710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Agency and County Reports</w:t>
            </w:r>
          </w:p>
          <w:p w14:paraId="72F000B3" w14:textId="7C57CC55" w:rsidR="008A5FBC" w:rsidRDefault="008A5FBC" w:rsidP="00597108">
            <w:pPr>
              <w:rPr>
                <w:b/>
                <w:bCs/>
                <w:sz w:val="22"/>
                <w:szCs w:val="22"/>
              </w:rPr>
            </w:pPr>
          </w:p>
          <w:p w14:paraId="4F46DC14" w14:textId="6C75C733" w:rsidR="008A5FBC" w:rsidRDefault="008A5FBC" w:rsidP="00597108">
            <w:pPr>
              <w:rPr>
                <w:b/>
                <w:bCs/>
                <w:sz w:val="22"/>
                <w:szCs w:val="22"/>
              </w:rPr>
            </w:pPr>
          </w:p>
          <w:p w14:paraId="7D67EADB" w14:textId="77777777" w:rsidR="008A5FBC" w:rsidRDefault="008A5FBC" w:rsidP="00597108">
            <w:pPr>
              <w:rPr>
                <w:b/>
                <w:bCs/>
                <w:sz w:val="22"/>
                <w:szCs w:val="22"/>
              </w:rPr>
            </w:pPr>
          </w:p>
          <w:p w14:paraId="27B3D42D" w14:textId="77777777" w:rsidR="00597108" w:rsidRDefault="00597108" w:rsidP="0059710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Next Scheduled Regular Meeting</w:t>
            </w:r>
          </w:p>
          <w:p w14:paraId="2B140FF7" w14:textId="38DF9A64" w:rsidR="00597108" w:rsidRDefault="00597108" w:rsidP="00597108">
            <w:pPr>
              <w:rPr>
                <w:b/>
                <w:bCs/>
                <w:sz w:val="22"/>
                <w:szCs w:val="22"/>
              </w:rPr>
            </w:pPr>
            <w:r w:rsidRPr="00CE694A">
              <w:rPr>
                <w:i/>
                <w:iCs/>
                <w:sz w:val="22"/>
                <w:szCs w:val="22"/>
              </w:rPr>
              <w:t xml:space="preserve">Friday, </w:t>
            </w:r>
            <w:r>
              <w:rPr>
                <w:i/>
                <w:iCs/>
                <w:sz w:val="22"/>
                <w:szCs w:val="22"/>
              </w:rPr>
              <w:t>October</w:t>
            </w:r>
            <w:r w:rsidRPr="00CE694A">
              <w:rPr>
                <w:i/>
                <w:iCs/>
                <w:sz w:val="22"/>
                <w:szCs w:val="22"/>
              </w:rPr>
              <w:t xml:space="preserve"> </w:t>
            </w:r>
            <w:r>
              <w:rPr>
                <w:i/>
                <w:iCs/>
                <w:sz w:val="22"/>
                <w:szCs w:val="22"/>
              </w:rPr>
              <w:t>18</w:t>
            </w:r>
            <w:r w:rsidRPr="00CE694A">
              <w:rPr>
                <w:i/>
                <w:iCs/>
                <w:sz w:val="22"/>
                <w:szCs w:val="22"/>
              </w:rPr>
              <w:t>, 2024, 9:00 A.M. Copperopolis Fire Station Training Room</w:t>
            </w:r>
          </w:p>
          <w:p w14:paraId="1ED0C216" w14:textId="77777777" w:rsidR="00597108" w:rsidRDefault="00597108" w:rsidP="004A19AE">
            <w:pPr>
              <w:rPr>
                <w:b/>
                <w:bCs/>
                <w:sz w:val="22"/>
                <w:szCs w:val="22"/>
              </w:rPr>
            </w:pPr>
          </w:p>
          <w:p w14:paraId="6040D2E0" w14:textId="77777777" w:rsidR="00597108" w:rsidRDefault="00597108" w:rsidP="004A19AE">
            <w:pPr>
              <w:rPr>
                <w:b/>
                <w:bCs/>
                <w:sz w:val="22"/>
                <w:szCs w:val="22"/>
              </w:rPr>
            </w:pPr>
          </w:p>
          <w:p w14:paraId="67F9C4C7" w14:textId="49B28262" w:rsidR="004B0B71" w:rsidRDefault="004B0B71" w:rsidP="004A19A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Adjournment</w:t>
            </w:r>
          </w:p>
          <w:p w14:paraId="03856577" w14:textId="113082C5" w:rsidR="00461EB1" w:rsidRPr="004B0B71" w:rsidRDefault="00461EB1" w:rsidP="004A19A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98" w:type="pct"/>
          </w:tcPr>
          <w:p w14:paraId="32440735" w14:textId="54BA5892" w:rsidR="004A19AE" w:rsidRDefault="004A19AE" w:rsidP="004A19AE">
            <w:pPr>
              <w:rPr>
                <w:b/>
              </w:rPr>
            </w:pPr>
          </w:p>
          <w:p w14:paraId="0BE4B8BA" w14:textId="77777777" w:rsidR="004A19AE" w:rsidRDefault="004A19AE" w:rsidP="004A19AE">
            <w:pPr>
              <w:rPr>
                <w:b/>
              </w:rPr>
            </w:pPr>
          </w:p>
          <w:p w14:paraId="64F948CF" w14:textId="2E458D82" w:rsidR="00473E3A" w:rsidRDefault="00C859D7" w:rsidP="004A19AE">
            <w:pPr>
              <w:rPr>
                <w:b/>
              </w:rPr>
            </w:pPr>
            <w:r>
              <w:rPr>
                <w:b/>
              </w:rPr>
              <w:lastRenderedPageBreak/>
              <w:t>G</w:t>
            </w:r>
            <w:r w:rsidR="00AD174E">
              <w:rPr>
                <w:b/>
              </w:rPr>
              <w:t>.1-</w:t>
            </w:r>
            <w:r w:rsidR="008A5FBC">
              <w:rPr>
                <w:b/>
              </w:rPr>
              <w:t>38</w:t>
            </w:r>
          </w:p>
          <w:p w14:paraId="0B6F9D34" w14:textId="53EE9920" w:rsidR="00C859D7" w:rsidRDefault="00C859D7" w:rsidP="004A19AE">
            <w:pPr>
              <w:spacing w:before="60"/>
              <w:rPr>
                <w:b/>
              </w:rPr>
            </w:pPr>
          </w:p>
          <w:p w14:paraId="14BEA3DF" w14:textId="472D0361" w:rsidR="00DB5FC4" w:rsidRDefault="008A5FBC" w:rsidP="004A19AE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  <w:p w14:paraId="24E76985" w14:textId="77777777" w:rsidR="008A5FBC" w:rsidRDefault="008A5FBC" w:rsidP="004A19AE">
            <w:pPr>
              <w:rPr>
                <w:b/>
              </w:rPr>
            </w:pPr>
          </w:p>
          <w:p w14:paraId="1CC044BD" w14:textId="445D653E" w:rsidR="003F5A88" w:rsidRDefault="003F5A88" w:rsidP="004A19AE">
            <w:pPr>
              <w:spacing w:before="60"/>
              <w:rPr>
                <w:b/>
              </w:rPr>
            </w:pPr>
          </w:p>
          <w:p w14:paraId="241642D7" w14:textId="77777777" w:rsidR="008A5FBC" w:rsidRDefault="008A5FBC" w:rsidP="004A19AE">
            <w:pPr>
              <w:spacing w:before="60"/>
              <w:rPr>
                <w:b/>
              </w:rPr>
            </w:pPr>
          </w:p>
          <w:p w14:paraId="771BF318" w14:textId="21FBC10B" w:rsidR="009874D0" w:rsidRDefault="008A5FBC" w:rsidP="004A19AE">
            <w:pPr>
              <w:spacing w:before="120"/>
              <w:rPr>
                <w:b/>
              </w:rPr>
            </w:pPr>
            <w:r>
              <w:rPr>
                <w:b/>
              </w:rPr>
              <w:t>I</w:t>
            </w:r>
            <w:r w:rsidR="00F10BA7">
              <w:rPr>
                <w:b/>
              </w:rPr>
              <w:t>.1-</w:t>
            </w:r>
            <w:r>
              <w:rPr>
                <w:b/>
              </w:rPr>
              <w:t>7</w:t>
            </w:r>
          </w:p>
          <w:p w14:paraId="563089DA" w14:textId="77777777" w:rsidR="008A5FBC" w:rsidRDefault="008A5FBC" w:rsidP="004A19AE">
            <w:pPr>
              <w:spacing w:before="120"/>
              <w:rPr>
                <w:b/>
              </w:rPr>
            </w:pPr>
          </w:p>
          <w:p w14:paraId="22AD2E13" w14:textId="1B625541" w:rsidR="00DB5FC4" w:rsidRDefault="009F5BC3" w:rsidP="004A19AE">
            <w:pPr>
              <w:spacing w:before="120"/>
              <w:rPr>
                <w:b/>
              </w:rPr>
            </w:pPr>
            <w:r>
              <w:rPr>
                <w:b/>
              </w:rPr>
              <w:t xml:space="preserve"> </w:t>
            </w:r>
            <w:r w:rsidR="008A5FBC">
              <w:rPr>
                <w:b/>
              </w:rPr>
              <w:t>J.1-34</w:t>
            </w:r>
          </w:p>
          <w:p w14:paraId="6C5C8F14" w14:textId="68CD478C" w:rsidR="009F5BC3" w:rsidRDefault="009F5BC3" w:rsidP="004A19AE">
            <w:pPr>
              <w:spacing w:before="120"/>
              <w:rPr>
                <w:b/>
              </w:rPr>
            </w:pPr>
            <w:r>
              <w:rPr>
                <w:b/>
              </w:rPr>
              <w:t xml:space="preserve">     </w:t>
            </w:r>
          </w:p>
          <w:p w14:paraId="638B3D6D" w14:textId="3862F194" w:rsidR="00763DBE" w:rsidRDefault="00763DBE" w:rsidP="004A19AE">
            <w:pPr>
              <w:spacing w:before="240"/>
              <w:rPr>
                <w:b/>
              </w:rPr>
            </w:pPr>
          </w:p>
          <w:p w14:paraId="2D5C457E" w14:textId="5CC7DF84" w:rsidR="0067165C" w:rsidRDefault="0067165C" w:rsidP="004A19AE">
            <w:pPr>
              <w:spacing w:before="60"/>
              <w:rPr>
                <w:b/>
              </w:rPr>
            </w:pPr>
          </w:p>
          <w:p w14:paraId="7AD6C0BD" w14:textId="1BAD012F" w:rsidR="008A5FBC" w:rsidRDefault="008A5FBC" w:rsidP="004A19AE">
            <w:pPr>
              <w:spacing w:before="60"/>
              <w:rPr>
                <w:b/>
              </w:rPr>
            </w:pPr>
          </w:p>
          <w:p w14:paraId="5713188D" w14:textId="635EBBF4" w:rsidR="008A5FBC" w:rsidRDefault="008A5FBC" w:rsidP="004A19AE">
            <w:pPr>
              <w:spacing w:before="60"/>
              <w:rPr>
                <w:b/>
              </w:rPr>
            </w:pPr>
          </w:p>
          <w:p w14:paraId="012C58C0" w14:textId="77777777" w:rsidR="00B27584" w:rsidRDefault="00B27584" w:rsidP="004A19AE">
            <w:pPr>
              <w:spacing w:before="120"/>
              <w:rPr>
                <w:b/>
              </w:rPr>
            </w:pPr>
          </w:p>
          <w:p w14:paraId="5A0C3EE5" w14:textId="77777777" w:rsidR="009874D0" w:rsidRDefault="009874D0" w:rsidP="004A19AE">
            <w:pPr>
              <w:rPr>
                <w:b/>
              </w:rPr>
            </w:pPr>
          </w:p>
          <w:p w14:paraId="69395BA2" w14:textId="587D577A" w:rsidR="00395834" w:rsidRDefault="00395834" w:rsidP="004A19AE">
            <w:pPr>
              <w:rPr>
                <w:b/>
              </w:rPr>
            </w:pPr>
          </w:p>
          <w:p w14:paraId="4583BDBE" w14:textId="77777777" w:rsidR="00452CE0" w:rsidRDefault="00452CE0" w:rsidP="004A19AE">
            <w:pPr>
              <w:rPr>
                <w:b/>
              </w:rPr>
            </w:pPr>
          </w:p>
          <w:p w14:paraId="2F923822" w14:textId="67FF9D09" w:rsidR="001F0B55" w:rsidRPr="00681D1A" w:rsidRDefault="001F0B55" w:rsidP="00597108">
            <w:pPr>
              <w:spacing w:before="180"/>
              <w:rPr>
                <w:b/>
              </w:rPr>
            </w:pPr>
          </w:p>
        </w:tc>
      </w:tr>
    </w:tbl>
    <w:p w14:paraId="44FF3571" w14:textId="02FAF97B" w:rsidR="00B27584" w:rsidRDefault="00461EB1">
      <w:r>
        <w:lastRenderedPageBreak/>
        <w:tab/>
      </w:r>
      <w:r>
        <w:tab/>
      </w:r>
    </w:p>
    <w:tbl>
      <w:tblPr>
        <w:tblpPr w:leftFromText="180" w:rightFromText="180" w:vertAnchor="text" w:tblpY="1"/>
        <w:tblOverlap w:val="never"/>
        <w:tblW w:w="5079" w:type="pct"/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80"/>
        <w:gridCol w:w="658"/>
        <w:gridCol w:w="7351"/>
        <w:gridCol w:w="1782"/>
      </w:tblGrid>
      <w:tr w:rsidR="00840D64" w14:paraId="5C39D9A0" w14:textId="77777777" w:rsidTr="007B601D">
        <w:trPr>
          <w:trHeight w:val="80"/>
        </w:trPr>
        <w:tc>
          <w:tcPr>
            <w:tcW w:w="538" w:type="pct"/>
          </w:tcPr>
          <w:p w14:paraId="458F282F" w14:textId="45C0F12A" w:rsidR="00840D64" w:rsidRDefault="00840D64" w:rsidP="007B601D"/>
        </w:tc>
        <w:tc>
          <w:tcPr>
            <w:tcW w:w="3650" w:type="pct"/>
            <w:gridSpan w:val="2"/>
          </w:tcPr>
          <w:p w14:paraId="20055FE1" w14:textId="16732525" w:rsidR="002A6F2A" w:rsidRPr="00401964" w:rsidRDefault="00840D64" w:rsidP="00D139E6">
            <w:pPr>
              <w:rPr>
                <w:b/>
                <w:u w:val="single"/>
              </w:rPr>
            </w:pPr>
            <w:r w:rsidRPr="00401964">
              <w:rPr>
                <w:b/>
                <w:u w:val="single"/>
              </w:rPr>
              <w:t>CONSENT CALENDAR</w:t>
            </w:r>
          </w:p>
        </w:tc>
        <w:tc>
          <w:tcPr>
            <w:tcW w:w="812" w:type="pct"/>
          </w:tcPr>
          <w:p w14:paraId="093BF530" w14:textId="1EC6859D" w:rsidR="00840D64" w:rsidRPr="009B0BA4" w:rsidRDefault="00840D64" w:rsidP="007B601D">
            <w:pPr>
              <w:jc w:val="center"/>
              <w:rPr>
                <w:b/>
                <w:u w:val="single"/>
              </w:rPr>
            </w:pPr>
            <w:r w:rsidRPr="009B0BA4">
              <w:rPr>
                <w:b/>
                <w:u w:val="single"/>
              </w:rPr>
              <w:t>ITEM</w:t>
            </w:r>
          </w:p>
        </w:tc>
      </w:tr>
      <w:tr w:rsidR="00840D64" w14:paraId="1C5373E2" w14:textId="77777777" w:rsidTr="00150B04">
        <w:trPr>
          <w:trHeight w:val="900"/>
        </w:trPr>
        <w:tc>
          <w:tcPr>
            <w:tcW w:w="538" w:type="pct"/>
          </w:tcPr>
          <w:p w14:paraId="325EA8E4" w14:textId="77777777" w:rsidR="00840D64" w:rsidRPr="00956CF5" w:rsidRDefault="00707670" w:rsidP="007B601D">
            <w:pPr>
              <w:rPr>
                <w:sz w:val="22"/>
                <w:szCs w:val="22"/>
              </w:rPr>
            </w:pPr>
            <w:r w:rsidRPr="00956CF5">
              <w:rPr>
                <w:sz w:val="22"/>
                <w:szCs w:val="22"/>
              </w:rPr>
              <w:t xml:space="preserve"> </w:t>
            </w:r>
          </w:p>
        </w:tc>
        <w:tc>
          <w:tcPr>
            <w:tcW w:w="300" w:type="pct"/>
          </w:tcPr>
          <w:p w14:paraId="02352EBD" w14:textId="6ABC48E2" w:rsidR="00BC2A4D" w:rsidRDefault="00840D64" w:rsidP="007B601D">
            <w:pPr>
              <w:rPr>
                <w:b/>
                <w:sz w:val="22"/>
                <w:szCs w:val="22"/>
              </w:rPr>
            </w:pPr>
            <w:r w:rsidRPr="00956CF5">
              <w:rPr>
                <w:b/>
                <w:sz w:val="22"/>
                <w:szCs w:val="22"/>
              </w:rPr>
              <w:t xml:space="preserve">1.   </w:t>
            </w:r>
          </w:p>
          <w:p w14:paraId="5444EB07" w14:textId="65C32D37" w:rsidR="007F51FB" w:rsidRDefault="007F51FB" w:rsidP="007B601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</w:t>
            </w:r>
          </w:p>
          <w:p w14:paraId="73EDB958" w14:textId="7E506C9A" w:rsidR="00362AB2" w:rsidRDefault="00836712" w:rsidP="007B601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</w:t>
            </w:r>
          </w:p>
          <w:p w14:paraId="54272CF1" w14:textId="6B81B025" w:rsidR="00B87BC5" w:rsidRDefault="00B87BC5" w:rsidP="007B601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</w:t>
            </w:r>
          </w:p>
          <w:p w14:paraId="164DECA7" w14:textId="77777777" w:rsidR="00B87BC5" w:rsidRDefault="00B87BC5" w:rsidP="007B601D">
            <w:pPr>
              <w:rPr>
                <w:b/>
                <w:sz w:val="22"/>
                <w:szCs w:val="22"/>
              </w:rPr>
            </w:pPr>
          </w:p>
          <w:p w14:paraId="1A503039" w14:textId="6890C56F" w:rsidR="00840D64" w:rsidRPr="00956CF5" w:rsidRDefault="00956CF5" w:rsidP="00150B0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</w:t>
            </w:r>
          </w:p>
        </w:tc>
        <w:tc>
          <w:tcPr>
            <w:tcW w:w="3350" w:type="pct"/>
          </w:tcPr>
          <w:p w14:paraId="3EFF047C" w14:textId="54F43159" w:rsidR="00D043DD" w:rsidRDefault="001470C5" w:rsidP="00A02FCD">
            <w:pPr>
              <w:ind w:left="-288"/>
              <w:rPr>
                <w:sz w:val="22"/>
                <w:szCs w:val="22"/>
              </w:rPr>
            </w:pPr>
            <w:r w:rsidRPr="00956CF5">
              <w:rPr>
                <w:sz w:val="22"/>
                <w:szCs w:val="22"/>
              </w:rPr>
              <w:t xml:space="preserve">    </w:t>
            </w:r>
            <w:r w:rsidR="00046A91">
              <w:rPr>
                <w:sz w:val="22"/>
                <w:szCs w:val="22"/>
              </w:rPr>
              <w:t xml:space="preserve">Regular </w:t>
            </w:r>
            <w:r w:rsidR="00BC2A4D">
              <w:rPr>
                <w:sz w:val="22"/>
                <w:szCs w:val="22"/>
              </w:rPr>
              <w:t xml:space="preserve">Meeting Minutes from </w:t>
            </w:r>
            <w:r w:rsidR="00D17197">
              <w:rPr>
                <w:sz w:val="22"/>
                <w:szCs w:val="22"/>
              </w:rPr>
              <w:t>June</w:t>
            </w:r>
            <w:r w:rsidR="00D047ED">
              <w:rPr>
                <w:sz w:val="22"/>
                <w:szCs w:val="22"/>
              </w:rPr>
              <w:t xml:space="preserve"> 2</w:t>
            </w:r>
            <w:r w:rsidR="00D17197">
              <w:rPr>
                <w:sz w:val="22"/>
                <w:szCs w:val="22"/>
              </w:rPr>
              <w:t>1</w:t>
            </w:r>
            <w:r w:rsidR="00A02FCD">
              <w:rPr>
                <w:sz w:val="22"/>
                <w:szCs w:val="22"/>
              </w:rPr>
              <w:t>, 202</w:t>
            </w:r>
            <w:r w:rsidR="00461EB1">
              <w:rPr>
                <w:sz w:val="22"/>
                <w:szCs w:val="22"/>
              </w:rPr>
              <w:t>4</w:t>
            </w:r>
            <w:r w:rsidR="001C28AA">
              <w:rPr>
                <w:sz w:val="22"/>
                <w:szCs w:val="22"/>
              </w:rPr>
              <w:t xml:space="preserve">  </w:t>
            </w:r>
          </w:p>
          <w:p w14:paraId="1915AFBE" w14:textId="1B305F72" w:rsidR="005442AA" w:rsidRDefault="00D043DD" w:rsidP="005442AA">
            <w:pPr>
              <w:ind w:left="-28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7F51FB">
              <w:rPr>
                <w:sz w:val="22"/>
                <w:szCs w:val="22"/>
              </w:rPr>
              <w:t xml:space="preserve">Financial Reports for the period ending </w:t>
            </w:r>
            <w:r w:rsidR="00740B38">
              <w:rPr>
                <w:sz w:val="22"/>
                <w:szCs w:val="22"/>
              </w:rPr>
              <w:t>May</w:t>
            </w:r>
            <w:r>
              <w:rPr>
                <w:sz w:val="22"/>
                <w:szCs w:val="22"/>
              </w:rPr>
              <w:t xml:space="preserve"> </w:t>
            </w:r>
            <w:r w:rsidR="00461EB1">
              <w:rPr>
                <w:sz w:val="22"/>
                <w:szCs w:val="22"/>
              </w:rPr>
              <w:t>3</w:t>
            </w:r>
            <w:r w:rsidR="004F2475">
              <w:rPr>
                <w:sz w:val="22"/>
                <w:szCs w:val="22"/>
              </w:rPr>
              <w:t>1</w:t>
            </w:r>
            <w:r w:rsidR="007F51FB">
              <w:rPr>
                <w:sz w:val="22"/>
                <w:szCs w:val="22"/>
              </w:rPr>
              <w:t>, 202</w:t>
            </w:r>
            <w:r w:rsidR="00461EB1">
              <w:rPr>
                <w:sz w:val="22"/>
                <w:szCs w:val="22"/>
              </w:rPr>
              <w:t>4</w:t>
            </w:r>
            <w:r w:rsidR="00CE694A">
              <w:rPr>
                <w:sz w:val="22"/>
                <w:szCs w:val="22"/>
              </w:rPr>
              <w:t xml:space="preserve"> </w:t>
            </w:r>
          </w:p>
          <w:p w14:paraId="62B16D2E" w14:textId="1B126E37" w:rsidR="002E2E11" w:rsidRPr="005442AA" w:rsidRDefault="005442AA" w:rsidP="005442AA">
            <w:pPr>
              <w:ind w:left="-28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836712">
              <w:rPr>
                <w:sz w:val="22"/>
                <w:szCs w:val="22"/>
              </w:rPr>
              <w:t>G M Rigsby Electric invoices</w:t>
            </w:r>
          </w:p>
          <w:p w14:paraId="062C62A2" w14:textId="77777777" w:rsidR="0058609E" w:rsidRPr="005442AA" w:rsidRDefault="0058609E" w:rsidP="005442AA">
            <w:pPr>
              <w:rPr>
                <w:sz w:val="22"/>
                <w:szCs w:val="22"/>
              </w:rPr>
            </w:pPr>
          </w:p>
          <w:p w14:paraId="21987837" w14:textId="7EC97555" w:rsidR="00EB7995" w:rsidRPr="00AE2313" w:rsidRDefault="00EB7995" w:rsidP="00395834">
            <w:pPr>
              <w:ind w:left="-28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</w:p>
        </w:tc>
        <w:tc>
          <w:tcPr>
            <w:tcW w:w="812" w:type="pct"/>
          </w:tcPr>
          <w:p w14:paraId="143DCB59" w14:textId="77777777" w:rsidR="007F51FB" w:rsidRDefault="007F51FB" w:rsidP="00A02F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#1</w:t>
            </w:r>
          </w:p>
          <w:p w14:paraId="309E872D" w14:textId="77777777" w:rsidR="00CE694A" w:rsidRDefault="007F51FB" w:rsidP="00A02F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#2 </w:t>
            </w:r>
          </w:p>
          <w:p w14:paraId="3A6328F6" w14:textId="11F31A62" w:rsidR="002E2E11" w:rsidRDefault="00836712" w:rsidP="00A02F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#3</w:t>
            </w:r>
          </w:p>
          <w:p w14:paraId="51AAB0F4" w14:textId="265BDC51" w:rsidR="003E14FD" w:rsidRPr="00144615" w:rsidRDefault="003E14FD" w:rsidP="00A02FCD">
            <w:pPr>
              <w:jc w:val="center"/>
              <w:rPr>
                <w:sz w:val="22"/>
                <w:szCs w:val="22"/>
              </w:rPr>
            </w:pPr>
          </w:p>
        </w:tc>
      </w:tr>
    </w:tbl>
    <w:p w14:paraId="48916684" w14:textId="39BD7C0A" w:rsidR="00821C2D" w:rsidRDefault="00821C2D" w:rsidP="00150B04">
      <w:pPr>
        <w:tabs>
          <w:tab w:val="left" w:pos="6180"/>
        </w:tabs>
      </w:pPr>
    </w:p>
    <w:sectPr w:rsidR="00821C2D" w:rsidSect="005446B6">
      <w:headerReference w:type="even" r:id="rId11"/>
      <w:headerReference w:type="default" r:id="rId12"/>
      <w:type w:val="continuous"/>
      <w:pgSz w:w="12240" w:h="15840"/>
      <w:pgMar w:top="864" w:right="720" w:bottom="630" w:left="72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D01F0F" w14:textId="77777777" w:rsidR="00AE0670" w:rsidRDefault="00AE0670">
      <w:r>
        <w:separator/>
      </w:r>
    </w:p>
  </w:endnote>
  <w:endnote w:type="continuationSeparator" w:id="0">
    <w:p w14:paraId="0D627070" w14:textId="77777777" w:rsidR="00AE0670" w:rsidRDefault="00AE06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hruti">
    <w:panose1 w:val="020B0502040204020203"/>
    <w:charset w:val="00"/>
    <w:family w:val="auto"/>
    <w:pitch w:val="variable"/>
    <w:sig w:usb0="0004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9F1C1" w14:textId="77777777" w:rsidR="00FD07C0" w:rsidRDefault="00FD07C0" w:rsidP="0050202D">
    <w:pPr>
      <w:pStyle w:val="Footer"/>
      <w:pBdr>
        <w:top w:val="single" w:sz="12" w:space="1" w:color="943634" w:themeColor="accent2" w:themeShade="BF"/>
      </w:pBdr>
      <w:rPr>
        <w:b/>
        <w:bCs/>
      </w:rPr>
    </w:pPr>
  </w:p>
  <w:p w14:paraId="536C4C5C" w14:textId="7CB3BA46" w:rsidR="00FD07C0" w:rsidRDefault="00E46F1B" w:rsidP="0050202D">
    <w:pPr>
      <w:pStyle w:val="Footer"/>
      <w:pBdr>
        <w:top w:val="single" w:sz="12" w:space="1" w:color="943634" w:themeColor="accent2" w:themeShade="BF"/>
      </w:pBdr>
      <w:jc w:val="center"/>
      <w:rPr>
        <w:b/>
        <w:bCs/>
      </w:rPr>
    </w:pPr>
    <w:r>
      <w:rPr>
        <w:b/>
        <w:bCs/>
      </w:rPr>
      <w:t>3505 Spangler Lane, Suite 405</w:t>
    </w:r>
    <w:r w:rsidR="00FD07C0">
      <w:rPr>
        <w:b/>
        <w:bCs/>
      </w:rPr>
      <w:t xml:space="preserve">, </w:t>
    </w:r>
    <w:r>
      <w:rPr>
        <w:b/>
        <w:bCs/>
      </w:rPr>
      <w:t xml:space="preserve">Copperopolis, </w:t>
    </w:r>
    <w:r w:rsidR="00FD07C0">
      <w:rPr>
        <w:b/>
        <w:bCs/>
      </w:rPr>
      <w:t>CA 95</w:t>
    </w:r>
    <w:r>
      <w:rPr>
        <w:b/>
        <w:bCs/>
      </w:rPr>
      <w:t>228</w:t>
    </w:r>
    <w:r w:rsidR="00FD07C0">
      <w:rPr>
        <w:b/>
        <w:bCs/>
      </w:rPr>
      <w:t xml:space="preserve"> </w:t>
    </w:r>
    <w:r w:rsidR="00FD07C0">
      <w:rPr>
        <w:b/>
        <w:bCs/>
      </w:rPr>
      <w:sym w:font="Symbol" w:char="F0B7"/>
    </w:r>
    <w:r w:rsidR="00FD07C0">
      <w:rPr>
        <w:b/>
        <w:bCs/>
      </w:rPr>
      <w:t xml:space="preserve"> (209) 529-5085  </w:t>
    </w:r>
    <w:r w:rsidR="00FD07C0">
      <w:rPr>
        <w:b/>
        <w:bCs/>
      </w:rPr>
      <w:sym w:font="Symbol" w:char="F0B7"/>
    </w:r>
    <w:r w:rsidR="00FD07C0">
      <w:rPr>
        <w:b/>
        <w:bCs/>
      </w:rPr>
      <w:t xml:space="preserve"> Fax (209) 529-1496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390FA4" w14:textId="77777777" w:rsidR="00AE0670" w:rsidRDefault="00AE0670">
      <w:r>
        <w:separator/>
      </w:r>
    </w:p>
  </w:footnote>
  <w:footnote w:type="continuationSeparator" w:id="0">
    <w:p w14:paraId="7C814906" w14:textId="77777777" w:rsidR="00AE0670" w:rsidRDefault="00AE06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76C14" w14:textId="77777777" w:rsidR="00FD07C0" w:rsidRDefault="00FD07C0" w:rsidP="004A172C">
    <w:pPr>
      <w:pStyle w:val="Head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4F9E899" w14:textId="77777777" w:rsidR="00FD07C0" w:rsidRDefault="00FD07C0" w:rsidP="004A172C">
    <w:pPr>
      <w:pStyle w:val="Header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75B06" w14:textId="77777777" w:rsidR="00FD07C0" w:rsidRDefault="00FD07C0" w:rsidP="004A172C">
    <w:pPr>
      <w:rPr>
        <w:b/>
      </w:rPr>
    </w:pPr>
    <w:r>
      <w:rPr>
        <w:b/>
      </w:rPr>
      <w:t>Agenda-Board of Directors</w:t>
    </w:r>
  </w:p>
  <w:p w14:paraId="440728DB" w14:textId="68497486" w:rsidR="005C4565" w:rsidRDefault="002676D5" w:rsidP="004A172C">
    <w:pPr>
      <w:rPr>
        <w:b/>
      </w:rPr>
    </w:pPr>
    <w:r>
      <w:rPr>
        <w:b/>
      </w:rPr>
      <w:t>August</w:t>
    </w:r>
    <w:r w:rsidR="005031C7">
      <w:rPr>
        <w:b/>
      </w:rPr>
      <w:t xml:space="preserve"> </w:t>
    </w:r>
    <w:r w:rsidR="00461EB1">
      <w:rPr>
        <w:b/>
      </w:rPr>
      <w:t>2</w:t>
    </w:r>
    <w:r>
      <w:rPr>
        <w:b/>
      </w:rPr>
      <w:t>3</w:t>
    </w:r>
    <w:r w:rsidR="005031C7">
      <w:rPr>
        <w:b/>
      </w:rPr>
      <w:t>, 2024</w:t>
    </w:r>
  </w:p>
  <w:p w14:paraId="66A9AD8E" w14:textId="52BB63F1" w:rsidR="00FD07C0" w:rsidRDefault="00FD07C0" w:rsidP="004A172C">
    <w:pPr>
      <w:rPr>
        <w:b/>
      </w:rPr>
    </w:pPr>
    <w:r>
      <w:rPr>
        <w:b/>
      </w:rPr>
      <w:t xml:space="preserve">Page </w:t>
    </w:r>
    <w:r w:rsidRPr="00D2392E">
      <w:rPr>
        <w:b/>
      </w:rPr>
      <w:fldChar w:fldCharType="begin"/>
    </w:r>
    <w:r w:rsidRPr="00D2392E">
      <w:rPr>
        <w:b/>
      </w:rPr>
      <w:instrText xml:space="preserve"> PAGE   \* MERGEFORMAT </w:instrText>
    </w:r>
    <w:r w:rsidRPr="00D2392E">
      <w:rPr>
        <w:b/>
      </w:rPr>
      <w:fldChar w:fldCharType="separate"/>
    </w:r>
    <w:r>
      <w:rPr>
        <w:b/>
        <w:noProof/>
      </w:rPr>
      <w:t>2</w:t>
    </w:r>
    <w:r w:rsidRPr="00D2392E">
      <w:rPr>
        <w:b/>
        <w:noProof/>
      </w:rPr>
      <w:fldChar w:fldCharType="end"/>
    </w:r>
    <w:r>
      <w:rPr>
        <w:b/>
      </w:rPr>
      <w:t xml:space="preserve"> of </w:t>
    </w:r>
    <w:r w:rsidR="00B27584">
      <w:rPr>
        <w:b/>
      </w:rPr>
      <w:t>3</w:t>
    </w:r>
  </w:p>
  <w:p w14:paraId="05BFD26A" w14:textId="77777777" w:rsidR="007B601D" w:rsidRPr="00472470" w:rsidRDefault="007B601D" w:rsidP="004A172C">
    <w:pPr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582E80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840590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8B0973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E7081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FA0B31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F68E70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DD4641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DC2B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BDE7F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14E8E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0"/>
    <w:name w:val="AutoList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93266BD"/>
    <w:multiLevelType w:val="hybridMultilevel"/>
    <w:tmpl w:val="2DCE84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A625CF"/>
    <w:multiLevelType w:val="hybridMultilevel"/>
    <w:tmpl w:val="85A23572"/>
    <w:lvl w:ilvl="0" w:tplc="04090001">
      <w:start w:val="1"/>
      <w:numFmt w:val="bullet"/>
      <w:pStyle w:val="Level1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1A7D680B"/>
    <w:multiLevelType w:val="hybridMultilevel"/>
    <w:tmpl w:val="3FECD59A"/>
    <w:lvl w:ilvl="0" w:tplc="1FB6E1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EB2E2F"/>
    <w:multiLevelType w:val="hybridMultilevel"/>
    <w:tmpl w:val="9ACAA2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F450DC"/>
    <w:multiLevelType w:val="hybridMultilevel"/>
    <w:tmpl w:val="2FD09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5C4643"/>
    <w:multiLevelType w:val="hybridMultilevel"/>
    <w:tmpl w:val="F0349BF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A1222C"/>
    <w:multiLevelType w:val="hybridMultilevel"/>
    <w:tmpl w:val="D95C4D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223A41"/>
    <w:multiLevelType w:val="hybridMultilevel"/>
    <w:tmpl w:val="D9CAC792"/>
    <w:lvl w:ilvl="0" w:tplc="CB12E6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 w15:restartNumberingAfterBreak="0">
    <w:nsid w:val="4B59690A"/>
    <w:multiLevelType w:val="hybridMultilevel"/>
    <w:tmpl w:val="EDCC62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C71B80"/>
    <w:multiLevelType w:val="hybridMultilevel"/>
    <w:tmpl w:val="F05A2C7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2D04CEA"/>
    <w:multiLevelType w:val="hybridMultilevel"/>
    <w:tmpl w:val="EDCC62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135516"/>
    <w:multiLevelType w:val="hybridMultilevel"/>
    <w:tmpl w:val="9C5045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3F56F3"/>
    <w:multiLevelType w:val="hybridMultilevel"/>
    <w:tmpl w:val="EF0E952A"/>
    <w:lvl w:ilvl="0" w:tplc="7DE2AAF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 w15:restartNumberingAfterBreak="0">
    <w:nsid w:val="7D707992"/>
    <w:multiLevelType w:val="hybridMultilevel"/>
    <w:tmpl w:val="E4B82CD6"/>
    <w:lvl w:ilvl="0" w:tplc="16EA8F2A">
      <w:start w:val="1"/>
      <w:numFmt w:val="decimal"/>
      <w:lvlText w:val="%1"/>
      <w:lvlJc w:val="left"/>
      <w:pPr>
        <w:ind w:left="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92" w:hanging="360"/>
      </w:pPr>
    </w:lvl>
    <w:lvl w:ilvl="2" w:tplc="0409001B" w:tentative="1">
      <w:start w:val="1"/>
      <w:numFmt w:val="lowerRoman"/>
      <w:lvlText w:val="%3."/>
      <w:lvlJc w:val="right"/>
      <w:pPr>
        <w:ind w:left="1512" w:hanging="180"/>
      </w:pPr>
    </w:lvl>
    <w:lvl w:ilvl="3" w:tplc="0409000F" w:tentative="1">
      <w:start w:val="1"/>
      <w:numFmt w:val="decimal"/>
      <w:lvlText w:val="%4."/>
      <w:lvlJc w:val="left"/>
      <w:pPr>
        <w:ind w:left="2232" w:hanging="360"/>
      </w:pPr>
    </w:lvl>
    <w:lvl w:ilvl="4" w:tplc="04090019" w:tentative="1">
      <w:start w:val="1"/>
      <w:numFmt w:val="lowerLetter"/>
      <w:lvlText w:val="%5."/>
      <w:lvlJc w:val="left"/>
      <w:pPr>
        <w:ind w:left="2952" w:hanging="360"/>
      </w:pPr>
    </w:lvl>
    <w:lvl w:ilvl="5" w:tplc="0409001B" w:tentative="1">
      <w:start w:val="1"/>
      <w:numFmt w:val="lowerRoman"/>
      <w:lvlText w:val="%6."/>
      <w:lvlJc w:val="right"/>
      <w:pPr>
        <w:ind w:left="3672" w:hanging="180"/>
      </w:pPr>
    </w:lvl>
    <w:lvl w:ilvl="6" w:tplc="0409000F" w:tentative="1">
      <w:start w:val="1"/>
      <w:numFmt w:val="decimal"/>
      <w:lvlText w:val="%7."/>
      <w:lvlJc w:val="left"/>
      <w:pPr>
        <w:ind w:left="4392" w:hanging="360"/>
      </w:pPr>
    </w:lvl>
    <w:lvl w:ilvl="7" w:tplc="04090019" w:tentative="1">
      <w:start w:val="1"/>
      <w:numFmt w:val="lowerLetter"/>
      <w:lvlText w:val="%8."/>
      <w:lvlJc w:val="left"/>
      <w:pPr>
        <w:ind w:left="5112" w:hanging="360"/>
      </w:pPr>
    </w:lvl>
    <w:lvl w:ilvl="8" w:tplc="0409001B" w:tentative="1">
      <w:start w:val="1"/>
      <w:numFmt w:val="lowerRoman"/>
      <w:lvlText w:val="%9."/>
      <w:lvlJc w:val="right"/>
      <w:pPr>
        <w:ind w:left="5832" w:hanging="180"/>
      </w:pPr>
    </w:lvl>
  </w:abstractNum>
  <w:num w:numId="1" w16cid:durableId="222758623">
    <w:abstractNumId w:val="12"/>
  </w:num>
  <w:num w:numId="2" w16cid:durableId="782461582">
    <w:abstractNumId w:val="9"/>
  </w:num>
  <w:num w:numId="3" w16cid:durableId="836261599">
    <w:abstractNumId w:val="7"/>
  </w:num>
  <w:num w:numId="4" w16cid:durableId="440145193">
    <w:abstractNumId w:val="6"/>
  </w:num>
  <w:num w:numId="5" w16cid:durableId="1767115208">
    <w:abstractNumId w:val="5"/>
  </w:num>
  <w:num w:numId="6" w16cid:durableId="4019039">
    <w:abstractNumId w:val="4"/>
  </w:num>
  <w:num w:numId="7" w16cid:durableId="940993601">
    <w:abstractNumId w:val="8"/>
  </w:num>
  <w:num w:numId="8" w16cid:durableId="1028220118">
    <w:abstractNumId w:val="3"/>
  </w:num>
  <w:num w:numId="9" w16cid:durableId="1428885470">
    <w:abstractNumId w:val="2"/>
  </w:num>
  <w:num w:numId="10" w16cid:durableId="2010518970">
    <w:abstractNumId w:val="1"/>
  </w:num>
  <w:num w:numId="11" w16cid:durableId="299847493">
    <w:abstractNumId w:val="0"/>
  </w:num>
  <w:num w:numId="12" w16cid:durableId="1941907279">
    <w:abstractNumId w:val="10"/>
    <w:lvlOverride w:ilvl="0">
      <w:startOverride w:val="1"/>
      <w:lvl w:ilvl="0">
        <w:start w:val="1"/>
        <w:numFmt w:val="decimal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."/>
        <w:lvlJc w:val="left"/>
      </w:lvl>
    </w:lvlOverride>
    <w:lvlOverride w:ilvl="2">
      <w:startOverride w:val="1"/>
      <w:lvl w:ilvl="2">
        <w:start w:val="1"/>
        <w:numFmt w:val="decimal"/>
        <w:lvlText w:val="%3."/>
        <w:lvlJc w:val="left"/>
      </w:lvl>
    </w:lvlOverride>
    <w:lvlOverride w:ilvl="3">
      <w:startOverride w:val="1"/>
      <w:lvl w:ilvl="3">
        <w:start w:val="1"/>
        <w:numFmt w:val="decimal"/>
        <w:lvlText w:val="%4."/>
        <w:lvlJc w:val="left"/>
      </w:lvl>
    </w:lvlOverride>
    <w:lvlOverride w:ilvl="4">
      <w:startOverride w:val="1"/>
      <w:lvl w:ilvl="4">
        <w:start w:val="1"/>
        <w:numFmt w:val="decimal"/>
        <w:lvlText w:val="%5."/>
        <w:lvlJc w:val="left"/>
      </w:lvl>
    </w:lvlOverride>
    <w:lvlOverride w:ilvl="5">
      <w:startOverride w:val="1"/>
      <w:lvl w:ilvl="5">
        <w:start w:val="1"/>
        <w:numFmt w:val="decimal"/>
        <w:lvlText w:val="%6."/>
        <w:lvlJc w:val="left"/>
      </w:lvl>
    </w:lvlOverride>
    <w:lvlOverride w:ilvl="6">
      <w:startOverride w:val="1"/>
      <w:lvl w:ilvl="6">
        <w:start w:val="1"/>
        <w:numFmt w:val="decimal"/>
        <w:lvlText w:val="%7."/>
        <w:lvlJc w:val="left"/>
      </w:lvl>
    </w:lvlOverride>
    <w:lvlOverride w:ilvl="7">
      <w:startOverride w:val="1"/>
      <w:lvl w:ilvl="7">
        <w:start w:val="1"/>
        <w:numFmt w:val="decimal"/>
        <w:lvlText w:val="%8."/>
        <w:lvlJc w:val="left"/>
      </w:lvl>
    </w:lvlOverride>
  </w:num>
  <w:num w:numId="13" w16cid:durableId="1924292899">
    <w:abstractNumId w:val="22"/>
  </w:num>
  <w:num w:numId="14" w16cid:durableId="1605458138">
    <w:abstractNumId w:val="13"/>
  </w:num>
  <w:num w:numId="15" w16cid:durableId="509414238">
    <w:abstractNumId w:val="15"/>
  </w:num>
  <w:num w:numId="16" w16cid:durableId="96022256">
    <w:abstractNumId w:val="21"/>
  </w:num>
  <w:num w:numId="17" w16cid:durableId="732853973">
    <w:abstractNumId w:val="19"/>
  </w:num>
  <w:num w:numId="18" w16cid:durableId="103379626">
    <w:abstractNumId w:val="16"/>
  </w:num>
  <w:num w:numId="19" w16cid:durableId="1773016257">
    <w:abstractNumId w:val="20"/>
  </w:num>
  <w:num w:numId="20" w16cid:durableId="848519722">
    <w:abstractNumId w:val="18"/>
  </w:num>
  <w:num w:numId="21" w16cid:durableId="1873491929">
    <w:abstractNumId w:val="23"/>
  </w:num>
  <w:num w:numId="22" w16cid:durableId="1135372250">
    <w:abstractNumId w:val="17"/>
  </w:num>
  <w:num w:numId="23" w16cid:durableId="546184992">
    <w:abstractNumId w:val="14"/>
  </w:num>
  <w:num w:numId="24" w16cid:durableId="716783246">
    <w:abstractNumId w:val="11"/>
  </w:num>
  <w:num w:numId="25" w16cid:durableId="17920231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64"/>
    <w:rsid w:val="00007773"/>
    <w:rsid w:val="0001301D"/>
    <w:rsid w:val="000135A1"/>
    <w:rsid w:val="000151E0"/>
    <w:rsid w:val="0002112E"/>
    <w:rsid w:val="0002573D"/>
    <w:rsid w:val="00025A80"/>
    <w:rsid w:val="000270F6"/>
    <w:rsid w:val="00031D96"/>
    <w:rsid w:val="00032506"/>
    <w:rsid w:val="00032C32"/>
    <w:rsid w:val="00034525"/>
    <w:rsid w:val="0003731E"/>
    <w:rsid w:val="00046A91"/>
    <w:rsid w:val="00055AD3"/>
    <w:rsid w:val="00061A15"/>
    <w:rsid w:val="000673DA"/>
    <w:rsid w:val="00070621"/>
    <w:rsid w:val="0007149B"/>
    <w:rsid w:val="0007253E"/>
    <w:rsid w:val="000756FA"/>
    <w:rsid w:val="00076149"/>
    <w:rsid w:val="00081833"/>
    <w:rsid w:val="00082452"/>
    <w:rsid w:val="000846A8"/>
    <w:rsid w:val="000919BD"/>
    <w:rsid w:val="000935B5"/>
    <w:rsid w:val="0009634C"/>
    <w:rsid w:val="00097AED"/>
    <w:rsid w:val="000A1CD0"/>
    <w:rsid w:val="000A4D6D"/>
    <w:rsid w:val="000A7724"/>
    <w:rsid w:val="000B5E49"/>
    <w:rsid w:val="000B613C"/>
    <w:rsid w:val="000C0E3D"/>
    <w:rsid w:val="000C1EDA"/>
    <w:rsid w:val="000C4627"/>
    <w:rsid w:val="000C5FC4"/>
    <w:rsid w:val="000C6235"/>
    <w:rsid w:val="000C7A86"/>
    <w:rsid w:val="000D2D95"/>
    <w:rsid w:val="000D3DB4"/>
    <w:rsid w:val="000E27AA"/>
    <w:rsid w:val="000E5E78"/>
    <w:rsid w:val="000F27A6"/>
    <w:rsid w:val="001058AD"/>
    <w:rsid w:val="001152CC"/>
    <w:rsid w:val="00117922"/>
    <w:rsid w:val="00117C8D"/>
    <w:rsid w:val="001214AF"/>
    <w:rsid w:val="001242D0"/>
    <w:rsid w:val="00131465"/>
    <w:rsid w:val="001355C3"/>
    <w:rsid w:val="001418B1"/>
    <w:rsid w:val="00143298"/>
    <w:rsid w:val="0014384E"/>
    <w:rsid w:val="00144532"/>
    <w:rsid w:val="00144615"/>
    <w:rsid w:val="001464EA"/>
    <w:rsid w:val="001470C5"/>
    <w:rsid w:val="00150B04"/>
    <w:rsid w:val="00153623"/>
    <w:rsid w:val="00154600"/>
    <w:rsid w:val="0015713B"/>
    <w:rsid w:val="001610DC"/>
    <w:rsid w:val="0016182B"/>
    <w:rsid w:val="001635E6"/>
    <w:rsid w:val="0017104F"/>
    <w:rsid w:val="0017151D"/>
    <w:rsid w:val="0017353E"/>
    <w:rsid w:val="0017427D"/>
    <w:rsid w:val="001765C1"/>
    <w:rsid w:val="001772C6"/>
    <w:rsid w:val="00183537"/>
    <w:rsid w:val="00187D90"/>
    <w:rsid w:val="001A14CA"/>
    <w:rsid w:val="001A2141"/>
    <w:rsid w:val="001A2641"/>
    <w:rsid w:val="001A2677"/>
    <w:rsid w:val="001C04DD"/>
    <w:rsid w:val="001C2747"/>
    <w:rsid w:val="001C28AA"/>
    <w:rsid w:val="001C40C6"/>
    <w:rsid w:val="001C50D1"/>
    <w:rsid w:val="001E0789"/>
    <w:rsid w:val="001E5555"/>
    <w:rsid w:val="001E5690"/>
    <w:rsid w:val="001F0B55"/>
    <w:rsid w:val="00202994"/>
    <w:rsid w:val="002109A4"/>
    <w:rsid w:val="0021119F"/>
    <w:rsid w:val="00216CE5"/>
    <w:rsid w:val="00217AE8"/>
    <w:rsid w:val="002226C8"/>
    <w:rsid w:val="00224A0D"/>
    <w:rsid w:val="00246B54"/>
    <w:rsid w:val="002501D7"/>
    <w:rsid w:val="00250925"/>
    <w:rsid w:val="00256C5D"/>
    <w:rsid w:val="00257F28"/>
    <w:rsid w:val="00260E63"/>
    <w:rsid w:val="00263C1E"/>
    <w:rsid w:val="00263C3D"/>
    <w:rsid w:val="00265099"/>
    <w:rsid w:val="002676D5"/>
    <w:rsid w:val="0027030D"/>
    <w:rsid w:val="002710C9"/>
    <w:rsid w:val="00273734"/>
    <w:rsid w:val="0027420D"/>
    <w:rsid w:val="00274772"/>
    <w:rsid w:val="002755DA"/>
    <w:rsid w:val="00276D6D"/>
    <w:rsid w:val="00281016"/>
    <w:rsid w:val="00281081"/>
    <w:rsid w:val="00283A92"/>
    <w:rsid w:val="002908D2"/>
    <w:rsid w:val="00290D4F"/>
    <w:rsid w:val="00295E68"/>
    <w:rsid w:val="002A0121"/>
    <w:rsid w:val="002A0CC0"/>
    <w:rsid w:val="002A6504"/>
    <w:rsid w:val="002A6AC8"/>
    <w:rsid w:val="002A6F2A"/>
    <w:rsid w:val="002B154C"/>
    <w:rsid w:val="002B1768"/>
    <w:rsid w:val="002B178E"/>
    <w:rsid w:val="002B32BA"/>
    <w:rsid w:val="002B53D3"/>
    <w:rsid w:val="002B6E18"/>
    <w:rsid w:val="002C5721"/>
    <w:rsid w:val="002C5DEC"/>
    <w:rsid w:val="002C6212"/>
    <w:rsid w:val="002C6248"/>
    <w:rsid w:val="002D30AF"/>
    <w:rsid w:val="002D47C9"/>
    <w:rsid w:val="002D524F"/>
    <w:rsid w:val="002D6663"/>
    <w:rsid w:val="002E0588"/>
    <w:rsid w:val="002E0AB3"/>
    <w:rsid w:val="002E2E11"/>
    <w:rsid w:val="002E657A"/>
    <w:rsid w:val="002F09A9"/>
    <w:rsid w:val="002F11C7"/>
    <w:rsid w:val="002F4040"/>
    <w:rsid w:val="002F5E84"/>
    <w:rsid w:val="00302EEE"/>
    <w:rsid w:val="00302F90"/>
    <w:rsid w:val="00304E10"/>
    <w:rsid w:val="00305617"/>
    <w:rsid w:val="00307796"/>
    <w:rsid w:val="00307D6C"/>
    <w:rsid w:val="00310A26"/>
    <w:rsid w:val="00310B6E"/>
    <w:rsid w:val="00310D1D"/>
    <w:rsid w:val="00314552"/>
    <w:rsid w:val="00314EB2"/>
    <w:rsid w:val="003156E3"/>
    <w:rsid w:val="00317E66"/>
    <w:rsid w:val="00320762"/>
    <w:rsid w:val="00321DEB"/>
    <w:rsid w:val="00323240"/>
    <w:rsid w:val="00325BD1"/>
    <w:rsid w:val="003265D4"/>
    <w:rsid w:val="003302FC"/>
    <w:rsid w:val="00331498"/>
    <w:rsid w:val="00334E00"/>
    <w:rsid w:val="003364F7"/>
    <w:rsid w:val="00345ED8"/>
    <w:rsid w:val="003549E5"/>
    <w:rsid w:val="00354CEA"/>
    <w:rsid w:val="00356C16"/>
    <w:rsid w:val="003618D3"/>
    <w:rsid w:val="00362AB2"/>
    <w:rsid w:val="003639D5"/>
    <w:rsid w:val="00363E21"/>
    <w:rsid w:val="00363E2C"/>
    <w:rsid w:val="00365014"/>
    <w:rsid w:val="003725DD"/>
    <w:rsid w:val="00372BB1"/>
    <w:rsid w:val="00373BAB"/>
    <w:rsid w:val="0037453D"/>
    <w:rsid w:val="00376D12"/>
    <w:rsid w:val="00376FFD"/>
    <w:rsid w:val="00377EB7"/>
    <w:rsid w:val="003808E7"/>
    <w:rsid w:val="0038460B"/>
    <w:rsid w:val="00386C2E"/>
    <w:rsid w:val="00387415"/>
    <w:rsid w:val="00390A32"/>
    <w:rsid w:val="00395834"/>
    <w:rsid w:val="003A018D"/>
    <w:rsid w:val="003A243E"/>
    <w:rsid w:val="003A2D3E"/>
    <w:rsid w:val="003A5A7B"/>
    <w:rsid w:val="003A5B21"/>
    <w:rsid w:val="003B02FA"/>
    <w:rsid w:val="003B2E98"/>
    <w:rsid w:val="003B4095"/>
    <w:rsid w:val="003B59BB"/>
    <w:rsid w:val="003C0BCF"/>
    <w:rsid w:val="003C1394"/>
    <w:rsid w:val="003C6430"/>
    <w:rsid w:val="003C6476"/>
    <w:rsid w:val="003C72F9"/>
    <w:rsid w:val="003D3536"/>
    <w:rsid w:val="003D6F94"/>
    <w:rsid w:val="003E14FD"/>
    <w:rsid w:val="003E396B"/>
    <w:rsid w:val="003E45BD"/>
    <w:rsid w:val="003F0F24"/>
    <w:rsid w:val="003F1FD3"/>
    <w:rsid w:val="003F27DF"/>
    <w:rsid w:val="003F3A21"/>
    <w:rsid w:val="003F5A88"/>
    <w:rsid w:val="004014DF"/>
    <w:rsid w:val="00401964"/>
    <w:rsid w:val="00402452"/>
    <w:rsid w:val="00410BD2"/>
    <w:rsid w:val="00420BB5"/>
    <w:rsid w:val="00422574"/>
    <w:rsid w:val="00424015"/>
    <w:rsid w:val="00425D76"/>
    <w:rsid w:val="00430139"/>
    <w:rsid w:val="00431E4D"/>
    <w:rsid w:val="004336B9"/>
    <w:rsid w:val="004377DE"/>
    <w:rsid w:val="004440A0"/>
    <w:rsid w:val="00445F04"/>
    <w:rsid w:val="0044628B"/>
    <w:rsid w:val="004524AA"/>
    <w:rsid w:val="00452CE0"/>
    <w:rsid w:val="004576FD"/>
    <w:rsid w:val="00460136"/>
    <w:rsid w:val="00461341"/>
    <w:rsid w:val="0046177B"/>
    <w:rsid w:val="00461EB1"/>
    <w:rsid w:val="00464C96"/>
    <w:rsid w:val="004653E4"/>
    <w:rsid w:val="004677B0"/>
    <w:rsid w:val="00471157"/>
    <w:rsid w:val="0047341B"/>
    <w:rsid w:val="004738B1"/>
    <w:rsid w:val="00473E3A"/>
    <w:rsid w:val="00474FA0"/>
    <w:rsid w:val="00487319"/>
    <w:rsid w:val="00494478"/>
    <w:rsid w:val="004A13F9"/>
    <w:rsid w:val="004A172C"/>
    <w:rsid w:val="004A19AE"/>
    <w:rsid w:val="004A3F60"/>
    <w:rsid w:val="004A6F3C"/>
    <w:rsid w:val="004B041F"/>
    <w:rsid w:val="004B076F"/>
    <w:rsid w:val="004B0B71"/>
    <w:rsid w:val="004B0C99"/>
    <w:rsid w:val="004B2759"/>
    <w:rsid w:val="004B656F"/>
    <w:rsid w:val="004B72BD"/>
    <w:rsid w:val="004C2FD4"/>
    <w:rsid w:val="004C53AA"/>
    <w:rsid w:val="004C76BF"/>
    <w:rsid w:val="004D027C"/>
    <w:rsid w:val="004D513A"/>
    <w:rsid w:val="004D5605"/>
    <w:rsid w:val="004E2B0C"/>
    <w:rsid w:val="004E66CE"/>
    <w:rsid w:val="004F2475"/>
    <w:rsid w:val="004F59A7"/>
    <w:rsid w:val="004F5E13"/>
    <w:rsid w:val="00500938"/>
    <w:rsid w:val="00501739"/>
    <w:rsid w:val="0050202D"/>
    <w:rsid w:val="005031C7"/>
    <w:rsid w:val="00503466"/>
    <w:rsid w:val="0050536C"/>
    <w:rsid w:val="005056EB"/>
    <w:rsid w:val="0051101C"/>
    <w:rsid w:val="005122C3"/>
    <w:rsid w:val="00512676"/>
    <w:rsid w:val="00512748"/>
    <w:rsid w:val="005156E7"/>
    <w:rsid w:val="00520A7C"/>
    <w:rsid w:val="00521DA2"/>
    <w:rsid w:val="00522A22"/>
    <w:rsid w:val="00523EEA"/>
    <w:rsid w:val="00526616"/>
    <w:rsid w:val="00527202"/>
    <w:rsid w:val="00527D25"/>
    <w:rsid w:val="00530158"/>
    <w:rsid w:val="005346ED"/>
    <w:rsid w:val="00534C96"/>
    <w:rsid w:val="00535382"/>
    <w:rsid w:val="00535D78"/>
    <w:rsid w:val="00536355"/>
    <w:rsid w:val="00543098"/>
    <w:rsid w:val="0054415D"/>
    <w:rsid w:val="005442AA"/>
    <w:rsid w:val="005446B6"/>
    <w:rsid w:val="00550952"/>
    <w:rsid w:val="00552A41"/>
    <w:rsid w:val="00552ACE"/>
    <w:rsid w:val="00555E9A"/>
    <w:rsid w:val="0055766D"/>
    <w:rsid w:val="00565228"/>
    <w:rsid w:val="0058609E"/>
    <w:rsid w:val="00586AF7"/>
    <w:rsid w:val="00590B2A"/>
    <w:rsid w:val="00597108"/>
    <w:rsid w:val="005975A2"/>
    <w:rsid w:val="005A0CF2"/>
    <w:rsid w:val="005A1037"/>
    <w:rsid w:val="005A2450"/>
    <w:rsid w:val="005A3801"/>
    <w:rsid w:val="005A67BB"/>
    <w:rsid w:val="005A702E"/>
    <w:rsid w:val="005B5141"/>
    <w:rsid w:val="005B5E70"/>
    <w:rsid w:val="005B6142"/>
    <w:rsid w:val="005C018E"/>
    <w:rsid w:val="005C4565"/>
    <w:rsid w:val="005C48E9"/>
    <w:rsid w:val="005C5E74"/>
    <w:rsid w:val="005C79E5"/>
    <w:rsid w:val="005C7E4B"/>
    <w:rsid w:val="005D1786"/>
    <w:rsid w:val="005D2C44"/>
    <w:rsid w:val="005D6172"/>
    <w:rsid w:val="005D7656"/>
    <w:rsid w:val="005E1701"/>
    <w:rsid w:val="005F46B9"/>
    <w:rsid w:val="00601174"/>
    <w:rsid w:val="006062BD"/>
    <w:rsid w:val="00607DA4"/>
    <w:rsid w:val="00614ABE"/>
    <w:rsid w:val="00614DFB"/>
    <w:rsid w:val="0061519B"/>
    <w:rsid w:val="006261F4"/>
    <w:rsid w:val="006275D9"/>
    <w:rsid w:val="00627F2E"/>
    <w:rsid w:val="00635116"/>
    <w:rsid w:val="00636DA3"/>
    <w:rsid w:val="00637DA1"/>
    <w:rsid w:val="0064097E"/>
    <w:rsid w:val="00640F9D"/>
    <w:rsid w:val="00643588"/>
    <w:rsid w:val="00650547"/>
    <w:rsid w:val="00650C35"/>
    <w:rsid w:val="0065308E"/>
    <w:rsid w:val="006539C4"/>
    <w:rsid w:val="00660E9F"/>
    <w:rsid w:val="00666CA6"/>
    <w:rsid w:val="0067071E"/>
    <w:rsid w:val="0067165C"/>
    <w:rsid w:val="00672342"/>
    <w:rsid w:val="006728A6"/>
    <w:rsid w:val="00676BEE"/>
    <w:rsid w:val="00680B78"/>
    <w:rsid w:val="0068203F"/>
    <w:rsid w:val="00682E52"/>
    <w:rsid w:val="006853FA"/>
    <w:rsid w:val="0069652C"/>
    <w:rsid w:val="0069698A"/>
    <w:rsid w:val="00697843"/>
    <w:rsid w:val="00697B53"/>
    <w:rsid w:val="006A1238"/>
    <w:rsid w:val="006A4F34"/>
    <w:rsid w:val="006A6531"/>
    <w:rsid w:val="006B18E8"/>
    <w:rsid w:val="006B2BB4"/>
    <w:rsid w:val="006B58DB"/>
    <w:rsid w:val="006B696D"/>
    <w:rsid w:val="006C3A3C"/>
    <w:rsid w:val="006C550A"/>
    <w:rsid w:val="006C7569"/>
    <w:rsid w:val="006D0BD8"/>
    <w:rsid w:val="006D3D12"/>
    <w:rsid w:val="006E41AF"/>
    <w:rsid w:val="006E592C"/>
    <w:rsid w:val="006F0648"/>
    <w:rsid w:val="006F31EA"/>
    <w:rsid w:val="006F36CE"/>
    <w:rsid w:val="007016DF"/>
    <w:rsid w:val="00705E04"/>
    <w:rsid w:val="00706149"/>
    <w:rsid w:val="00707670"/>
    <w:rsid w:val="0071617D"/>
    <w:rsid w:val="00717821"/>
    <w:rsid w:val="00720654"/>
    <w:rsid w:val="00720A03"/>
    <w:rsid w:val="00722360"/>
    <w:rsid w:val="007234F3"/>
    <w:rsid w:val="00726DC1"/>
    <w:rsid w:val="007305FF"/>
    <w:rsid w:val="00732525"/>
    <w:rsid w:val="00737B65"/>
    <w:rsid w:val="00740B38"/>
    <w:rsid w:val="00742EB9"/>
    <w:rsid w:val="00745212"/>
    <w:rsid w:val="00751BB5"/>
    <w:rsid w:val="0076037C"/>
    <w:rsid w:val="00761D9C"/>
    <w:rsid w:val="00762D1E"/>
    <w:rsid w:val="00762F70"/>
    <w:rsid w:val="00763DBE"/>
    <w:rsid w:val="00764A15"/>
    <w:rsid w:val="00775D12"/>
    <w:rsid w:val="007777BA"/>
    <w:rsid w:val="007844E4"/>
    <w:rsid w:val="007926EA"/>
    <w:rsid w:val="007B2419"/>
    <w:rsid w:val="007B601D"/>
    <w:rsid w:val="007C11E4"/>
    <w:rsid w:val="007C7C6B"/>
    <w:rsid w:val="007D06BF"/>
    <w:rsid w:val="007D41B3"/>
    <w:rsid w:val="007D495C"/>
    <w:rsid w:val="007E0FBE"/>
    <w:rsid w:val="007E2A29"/>
    <w:rsid w:val="007E527B"/>
    <w:rsid w:val="007F1E20"/>
    <w:rsid w:val="007F4D17"/>
    <w:rsid w:val="007F51FB"/>
    <w:rsid w:val="007F56DA"/>
    <w:rsid w:val="007F59DB"/>
    <w:rsid w:val="007F5FB2"/>
    <w:rsid w:val="007F76A1"/>
    <w:rsid w:val="00806DF4"/>
    <w:rsid w:val="00812163"/>
    <w:rsid w:val="00812D63"/>
    <w:rsid w:val="00813164"/>
    <w:rsid w:val="008133ED"/>
    <w:rsid w:val="00816CC7"/>
    <w:rsid w:val="00817E9E"/>
    <w:rsid w:val="00821C2D"/>
    <w:rsid w:val="008237D6"/>
    <w:rsid w:val="0082520D"/>
    <w:rsid w:val="00836712"/>
    <w:rsid w:val="00840D64"/>
    <w:rsid w:val="00846E74"/>
    <w:rsid w:val="00850C11"/>
    <w:rsid w:val="0085169D"/>
    <w:rsid w:val="008525FC"/>
    <w:rsid w:val="008569D7"/>
    <w:rsid w:val="00857137"/>
    <w:rsid w:val="00867CC0"/>
    <w:rsid w:val="00870106"/>
    <w:rsid w:val="00872470"/>
    <w:rsid w:val="008732B8"/>
    <w:rsid w:val="008744E2"/>
    <w:rsid w:val="008748B5"/>
    <w:rsid w:val="0088037A"/>
    <w:rsid w:val="00881D30"/>
    <w:rsid w:val="008900C1"/>
    <w:rsid w:val="0089306B"/>
    <w:rsid w:val="00896F35"/>
    <w:rsid w:val="008A0BD7"/>
    <w:rsid w:val="008A0FA7"/>
    <w:rsid w:val="008A256F"/>
    <w:rsid w:val="008A385D"/>
    <w:rsid w:val="008A5FBC"/>
    <w:rsid w:val="008A695F"/>
    <w:rsid w:val="008B17FE"/>
    <w:rsid w:val="008B3803"/>
    <w:rsid w:val="008B3D93"/>
    <w:rsid w:val="008B6895"/>
    <w:rsid w:val="008C13CD"/>
    <w:rsid w:val="008C30E6"/>
    <w:rsid w:val="008C3419"/>
    <w:rsid w:val="008C592A"/>
    <w:rsid w:val="008D3C49"/>
    <w:rsid w:val="008E249A"/>
    <w:rsid w:val="008E28E9"/>
    <w:rsid w:val="008F0703"/>
    <w:rsid w:val="008F42B7"/>
    <w:rsid w:val="008F5495"/>
    <w:rsid w:val="008F55C8"/>
    <w:rsid w:val="00907845"/>
    <w:rsid w:val="00916D0F"/>
    <w:rsid w:val="009206E0"/>
    <w:rsid w:val="00920B2B"/>
    <w:rsid w:val="00922E20"/>
    <w:rsid w:val="00923E90"/>
    <w:rsid w:val="009263CD"/>
    <w:rsid w:val="00933264"/>
    <w:rsid w:val="009332F3"/>
    <w:rsid w:val="00934A78"/>
    <w:rsid w:val="00937084"/>
    <w:rsid w:val="009423AA"/>
    <w:rsid w:val="009516AB"/>
    <w:rsid w:val="00955394"/>
    <w:rsid w:val="00955845"/>
    <w:rsid w:val="00956CF5"/>
    <w:rsid w:val="0096214B"/>
    <w:rsid w:val="00962F23"/>
    <w:rsid w:val="00963058"/>
    <w:rsid w:val="00966740"/>
    <w:rsid w:val="00970497"/>
    <w:rsid w:val="00970FBB"/>
    <w:rsid w:val="00972AF6"/>
    <w:rsid w:val="00981047"/>
    <w:rsid w:val="00983EDD"/>
    <w:rsid w:val="009874D0"/>
    <w:rsid w:val="00990355"/>
    <w:rsid w:val="009925D8"/>
    <w:rsid w:val="00996266"/>
    <w:rsid w:val="009A038C"/>
    <w:rsid w:val="009A090B"/>
    <w:rsid w:val="009A31FA"/>
    <w:rsid w:val="009A3D31"/>
    <w:rsid w:val="009A6896"/>
    <w:rsid w:val="009C1CB9"/>
    <w:rsid w:val="009C1D2C"/>
    <w:rsid w:val="009C26D5"/>
    <w:rsid w:val="009C3F58"/>
    <w:rsid w:val="009C54DF"/>
    <w:rsid w:val="009D04E5"/>
    <w:rsid w:val="009D1871"/>
    <w:rsid w:val="009D4285"/>
    <w:rsid w:val="009D4445"/>
    <w:rsid w:val="009E3F7A"/>
    <w:rsid w:val="009E5496"/>
    <w:rsid w:val="009F0181"/>
    <w:rsid w:val="009F04C6"/>
    <w:rsid w:val="009F5BC3"/>
    <w:rsid w:val="00A02FCD"/>
    <w:rsid w:val="00A06E63"/>
    <w:rsid w:val="00A06FCC"/>
    <w:rsid w:val="00A10660"/>
    <w:rsid w:val="00A15448"/>
    <w:rsid w:val="00A22744"/>
    <w:rsid w:val="00A260FC"/>
    <w:rsid w:val="00A3040D"/>
    <w:rsid w:val="00A323B8"/>
    <w:rsid w:val="00A41B66"/>
    <w:rsid w:val="00A42B08"/>
    <w:rsid w:val="00A444EC"/>
    <w:rsid w:val="00A51D8A"/>
    <w:rsid w:val="00A54259"/>
    <w:rsid w:val="00A63127"/>
    <w:rsid w:val="00A65123"/>
    <w:rsid w:val="00A71E47"/>
    <w:rsid w:val="00A71F72"/>
    <w:rsid w:val="00A736EC"/>
    <w:rsid w:val="00A74FD5"/>
    <w:rsid w:val="00A74FF9"/>
    <w:rsid w:val="00A76409"/>
    <w:rsid w:val="00A7727F"/>
    <w:rsid w:val="00A77D1D"/>
    <w:rsid w:val="00A831B2"/>
    <w:rsid w:val="00A87ADA"/>
    <w:rsid w:val="00A93BC4"/>
    <w:rsid w:val="00AA10D2"/>
    <w:rsid w:val="00AA5294"/>
    <w:rsid w:val="00AB0C10"/>
    <w:rsid w:val="00AB56A2"/>
    <w:rsid w:val="00AB5886"/>
    <w:rsid w:val="00AB5F7E"/>
    <w:rsid w:val="00AB757B"/>
    <w:rsid w:val="00AC28D6"/>
    <w:rsid w:val="00AC30C5"/>
    <w:rsid w:val="00AC4171"/>
    <w:rsid w:val="00AC4E78"/>
    <w:rsid w:val="00AC4EFA"/>
    <w:rsid w:val="00AC6C4B"/>
    <w:rsid w:val="00AD174E"/>
    <w:rsid w:val="00AD3A42"/>
    <w:rsid w:val="00AD3C71"/>
    <w:rsid w:val="00AD5364"/>
    <w:rsid w:val="00AE0670"/>
    <w:rsid w:val="00AE130E"/>
    <w:rsid w:val="00AE2313"/>
    <w:rsid w:val="00AE6072"/>
    <w:rsid w:val="00AE60E8"/>
    <w:rsid w:val="00AE6101"/>
    <w:rsid w:val="00AE678D"/>
    <w:rsid w:val="00B002A7"/>
    <w:rsid w:val="00B0562F"/>
    <w:rsid w:val="00B06038"/>
    <w:rsid w:val="00B11DBC"/>
    <w:rsid w:val="00B1391A"/>
    <w:rsid w:val="00B201B4"/>
    <w:rsid w:val="00B20D49"/>
    <w:rsid w:val="00B24BD3"/>
    <w:rsid w:val="00B24D74"/>
    <w:rsid w:val="00B2572A"/>
    <w:rsid w:val="00B26B6C"/>
    <w:rsid w:val="00B27584"/>
    <w:rsid w:val="00B31C08"/>
    <w:rsid w:val="00B32B53"/>
    <w:rsid w:val="00B34B00"/>
    <w:rsid w:val="00B42405"/>
    <w:rsid w:val="00B436DC"/>
    <w:rsid w:val="00B474F1"/>
    <w:rsid w:val="00B5705E"/>
    <w:rsid w:val="00B607D1"/>
    <w:rsid w:val="00B617BB"/>
    <w:rsid w:val="00B62281"/>
    <w:rsid w:val="00B65F91"/>
    <w:rsid w:val="00B7095D"/>
    <w:rsid w:val="00B72865"/>
    <w:rsid w:val="00B74D5C"/>
    <w:rsid w:val="00B8142B"/>
    <w:rsid w:val="00B822D3"/>
    <w:rsid w:val="00B82869"/>
    <w:rsid w:val="00B85CE4"/>
    <w:rsid w:val="00B86F6E"/>
    <w:rsid w:val="00B87BC5"/>
    <w:rsid w:val="00B907CB"/>
    <w:rsid w:val="00B9663F"/>
    <w:rsid w:val="00BA03DF"/>
    <w:rsid w:val="00BA35B1"/>
    <w:rsid w:val="00BA3A79"/>
    <w:rsid w:val="00BA62E5"/>
    <w:rsid w:val="00BA6873"/>
    <w:rsid w:val="00BB0D67"/>
    <w:rsid w:val="00BC139F"/>
    <w:rsid w:val="00BC2A4D"/>
    <w:rsid w:val="00BC35DE"/>
    <w:rsid w:val="00BC58C7"/>
    <w:rsid w:val="00BC7513"/>
    <w:rsid w:val="00BD2131"/>
    <w:rsid w:val="00BD7A34"/>
    <w:rsid w:val="00BE5889"/>
    <w:rsid w:val="00BE7125"/>
    <w:rsid w:val="00BF16E4"/>
    <w:rsid w:val="00BF1E79"/>
    <w:rsid w:val="00C03269"/>
    <w:rsid w:val="00C10951"/>
    <w:rsid w:val="00C10E4C"/>
    <w:rsid w:val="00C11A50"/>
    <w:rsid w:val="00C12096"/>
    <w:rsid w:val="00C12F1B"/>
    <w:rsid w:val="00C16E47"/>
    <w:rsid w:val="00C17E52"/>
    <w:rsid w:val="00C32592"/>
    <w:rsid w:val="00C335A9"/>
    <w:rsid w:val="00C36702"/>
    <w:rsid w:val="00C3757D"/>
    <w:rsid w:val="00C40FD3"/>
    <w:rsid w:val="00C41173"/>
    <w:rsid w:val="00C430D6"/>
    <w:rsid w:val="00C500C4"/>
    <w:rsid w:val="00C5386D"/>
    <w:rsid w:val="00C53F0B"/>
    <w:rsid w:val="00C6142F"/>
    <w:rsid w:val="00C63FDD"/>
    <w:rsid w:val="00C65E5C"/>
    <w:rsid w:val="00C67CD0"/>
    <w:rsid w:val="00C70C46"/>
    <w:rsid w:val="00C73870"/>
    <w:rsid w:val="00C7429E"/>
    <w:rsid w:val="00C8084F"/>
    <w:rsid w:val="00C8289A"/>
    <w:rsid w:val="00C85164"/>
    <w:rsid w:val="00C859D7"/>
    <w:rsid w:val="00C85D1A"/>
    <w:rsid w:val="00C939DE"/>
    <w:rsid w:val="00CA6434"/>
    <w:rsid w:val="00CA7F42"/>
    <w:rsid w:val="00CB2062"/>
    <w:rsid w:val="00CC0F9E"/>
    <w:rsid w:val="00CD0D9A"/>
    <w:rsid w:val="00CD28A0"/>
    <w:rsid w:val="00CD4A55"/>
    <w:rsid w:val="00CD5795"/>
    <w:rsid w:val="00CD72A5"/>
    <w:rsid w:val="00CE2C79"/>
    <w:rsid w:val="00CE4957"/>
    <w:rsid w:val="00CE694A"/>
    <w:rsid w:val="00CF0AEC"/>
    <w:rsid w:val="00CF3C70"/>
    <w:rsid w:val="00CF4D1C"/>
    <w:rsid w:val="00D0301A"/>
    <w:rsid w:val="00D043DD"/>
    <w:rsid w:val="00D047ED"/>
    <w:rsid w:val="00D04C77"/>
    <w:rsid w:val="00D105FC"/>
    <w:rsid w:val="00D11D6B"/>
    <w:rsid w:val="00D139E6"/>
    <w:rsid w:val="00D13A98"/>
    <w:rsid w:val="00D169E3"/>
    <w:rsid w:val="00D17197"/>
    <w:rsid w:val="00D21D67"/>
    <w:rsid w:val="00D2392E"/>
    <w:rsid w:val="00D25AA3"/>
    <w:rsid w:val="00D33F2C"/>
    <w:rsid w:val="00D3552E"/>
    <w:rsid w:val="00D36AEB"/>
    <w:rsid w:val="00D41647"/>
    <w:rsid w:val="00D42C28"/>
    <w:rsid w:val="00D44846"/>
    <w:rsid w:val="00D45AEE"/>
    <w:rsid w:val="00D4613E"/>
    <w:rsid w:val="00D56A3A"/>
    <w:rsid w:val="00D56DFE"/>
    <w:rsid w:val="00D60002"/>
    <w:rsid w:val="00D60B6A"/>
    <w:rsid w:val="00D649C2"/>
    <w:rsid w:val="00D6663C"/>
    <w:rsid w:val="00D7185D"/>
    <w:rsid w:val="00D7324B"/>
    <w:rsid w:val="00D761F6"/>
    <w:rsid w:val="00D860CD"/>
    <w:rsid w:val="00D935AB"/>
    <w:rsid w:val="00D94141"/>
    <w:rsid w:val="00D9596A"/>
    <w:rsid w:val="00D96895"/>
    <w:rsid w:val="00DA697E"/>
    <w:rsid w:val="00DB2AD9"/>
    <w:rsid w:val="00DB5FC4"/>
    <w:rsid w:val="00DB729D"/>
    <w:rsid w:val="00DB79D4"/>
    <w:rsid w:val="00DC004A"/>
    <w:rsid w:val="00DC34D7"/>
    <w:rsid w:val="00DC6312"/>
    <w:rsid w:val="00DD3682"/>
    <w:rsid w:val="00DD667C"/>
    <w:rsid w:val="00DD74C4"/>
    <w:rsid w:val="00DE1248"/>
    <w:rsid w:val="00E002D0"/>
    <w:rsid w:val="00E00F0A"/>
    <w:rsid w:val="00E021C7"/>
    <w:rsid w:val="00E02E3E"/>
    <w:rsid w:val="00E104D8"/>
    <w:rsid w:val="00E120A9"/>
    <w:rsid w:val="00E13D82"/>
    <w:rsid w:val="00E20220"/>
    <w:rsid w:val="00E27815"/>
    <w:rsid w:val="00E27FDA"/>
    <w:rsid w:val="00E37700"/>
    <w:rsid w:val="00E46F1B"/>
    <w:rsid w:val="00E47B22"/>
    <w:rsid w:val="00E5395D"/>
    <w:rsid w:val="00E54F44"/>
    <w:rsid w:val="00E574DB"/>
    <w:rsid w:val="00E575FD"/>
    <w:rsid w:val="00E60970"/>
    <w:rsid w:val="00E629E5"/>
    <w:rsid w:val="00E704EB"/>
    <w:rsid w:val="00E72034"/>
    <w:rsid w:val="00E84B6C"/>
    <w:rsid w:val="00E84CE8"/>
    <w:rsid w:val="00E94E43"/>
    <w:rsid w:val="00E960E6"/>
    <w:rsid w:val="00E96347"/>
    <w:rsid w:val="00EA2032"/>
    <w:rsid w:val="00EA48CB"/>
    <w:rsid w:val="00EA5687"/>
    <w:rsid w:val="00EB1368"/>
    <w:rsid w:val="00EB236C"/>
    <w:rsid w:val="00EB2775"/>
    <w:rsid w:val="00EB3DEF"/>
    <w:rsid w:val="00EB6075"/>
    <w:rsid w:val="00EB717B"/>
    <w:rsid w:val="00EB7995"/>
    <w:rsid w:val="00EC318C"/>
    <w:rsid w:val="00EC6CD4"/>
    <w:rsid w:val="00ED1860"/>
    <w:rsid w:val="00EE31A9"/>
    <w:rsid w:val="00EE399F"/>
    <w:rsid w:val="00EE3D1B"/>
    <w:rsid w:val="00EF47F5"/>
    <w:rsid w:val="00F0438B"/>
    <w:rsid w:val="00F05C36"/>
    <w:rsid w:val="00F06671"/>
    <w:rsid w:val="00F069FB"/>
    <w:rsid w:val="00F07B38"/>
    <w:rsid w:val="00F106BE"/>
    <w:rsid w:val="00F10B6C"/>
    <w:rsid w:val="00F10BA7"/>
    <w:rsid w:val="00F1319E"/>
    <w:rsid w:val="00F16A76"/>
    <w:rsid w:val="00F16C5E"/>
    <w:rsid w:val="00F17F97"/>
    <w:rsid w:val="00F20478"/>
    <w:rsid w:val="00F24871"/>
    <w:rsid w:val="00F25D80"/>
    <w:rsid w:val="00F32042"/>
    <w:rsid w:val="00F45E32"/>
    <w:rsid w:val="00F51A3C"/>
    <w:rsid w:val="00F554FE"/>
    <w:rsid w:val="00F57889"/>
    <w:rsid w:val="00F63521"/>
    <w:rsid w:val="00F74870"/>
    <w:rsid w:val="00F75291"/>
    <w:rsid w:val="00F869F7"/>
    <w:rsid w:val="00F86A71"/>
    <w:rsid w:val="00F86B86"/>
    <w:rsid w:val="00FA09EC"/>
    <w:rsid w:val="00FB0A11"/>
    <w:rsid w:val="00FB1363"/>
    <w:rsid w:val="00FC0885"/>
    <w:rsid w:val="00FC1BC4"/>
    <w:rsid w:val="00FC293F"/>
    <w:rsid w:val="00FC4AB8"/>
    <w:rsid w:val="00FC7AA8"/>
    <w:rsid w:val="00FD026F"/>
    <w:rsid w:val="00FD07C0"/>
    <w:rsid w:val="00FD6BD4"/>
    <w:rsid w:val="00FD6FE7"/>
    <w:rsid w:val="00FD7C3C"/>
    <w:rsid w:val="00FE1E25"/>
    <w:rsid w:val="00FF40B5"/>
    <w:rsid w:val="00FF6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0833"/>
    <o:shapelayout v:ext="edit">
      <o:idmap v:ext="edit" data="1"/>
    </o:shapelayout>
  </w:shapeDefaults>
  <w:decimalSymbol w:val="."/>
  <w:listSeparator w:val=","/>
  <w14:docId w14:val="64F69EA4"/>
  <w15:docId w15:val="{79CC4FB5-2DAB-4A86-9E03-60C40F6C2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Level1">
    <w:name w:val="Level 1"/>
    <w:basedOn w:val="Normal"/>
    <w:rsid w:val="003C1394"/>
    <w:pPr>
      <w:widowControl w:val="0"/>
      <w:numPr>
        <w:numId w:val="1"/>
      </w:numPr>
      <w:autoSpaceDE w:val="0"/>
      <w:autoSpaceDN w:val="0"/>
      <w:adjustRightInd w:val="0"/>
      <w:ind w:left="1440" w:hanging="720"/>
      <w:outlineLvl w:val="0"/>
    </w:pPr>
    <w:rPr>
      <w:rFonts w:ascii="Shruti" w:hAnsi="Shruti"/>
    </w:rPr>
  </w:style>
  <w:style w:type="character" w:customStyle="1" w:styleId="HeaderChar">
    <w:name w:val="Header Char"/>
    <w:link w:val="Header"/>
    <w:uiPriority w:val="99"/>
    <w:rsid w:val="00812D63"/>
    <w:rPr>
      <w:sz w:val="24"/>
      <w:szCs w:val="24"/>
    </w:rPr>
  </w:style>
  <w:style w:type="paragraph" w:styleId="BalloonText">
    <w:name w:val="Balloon Text"/>
    <w:basedOn w:val="Normal"/>
    <w:link w:val="BalloonTextChar"/>
    <w:rsid w:val="00812D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12D63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840D64"/>
  </w:style>
  <w:style w:type="character" w:styleId="Hyperlink">
    <w:name w:val="Hyperlink"/>
    <w:rsid w:val="00840D6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C1CB9"/>
    <w:pPr>
      <w:ind w:left="720"/>
      <w:contextualSpacing/>
    </w:pPr>
  </w:style>
  <w:style w:type="paragraph" w:customStyle="1" w:styleId="Default">
    <w:name w:val="Default"/>
    <w:rsid w:val="00D761F6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5156E7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A1CD0"/>
    <w:rPr>
      <w:rFonts w:ascii="Calibri" w:eastAsiaTheme="minorHAnsi" w:hAnsi="Calibri" w:cs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A1CD0"/>
    <w:rPr>
      <w:rFonts w:ascii="Calibri" w:eastAsiaTheme="minorHAnsi" w:hAnsi="Calibri" w:cs="Consolas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03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us06web.zoom.us/u/kIHkAk0m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s06web.zoom.us/j/85754403724?pwd=h7dkftNaIxc7BvjiPehBE7K7tkWnQV.1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Forms\OFFICE\New%20Letterhead%20Nov%20201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New Letterhead Nov 2011</Template>
  <TotalTime>277</TotalTime>
  <Pages>2</Pages>
  <Words>270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MVEMSA</Company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Susan Watson</dc:creator>
  <cp:lastModifiedBy>Andrea Ramirez</cp:lastModifiedBy>
  <cp:revision>13</cp:revision>
  <cp:lastPrinted>2024-08-20T17:02:00Z</cp:lastPrinted>
  <dcterms:created xsi:type="dcterms:W3CDTF">2024-08-07T22:33:00Z</dcterms:created>
  <dcterms:modified xsi:type="dcterms:W3CDTF">2024-08-20T18:21:00Z</dcterms:modified>
</cp:coreProperties>
</file>